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BB0FE3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BB0FE3" w:rsidRPr="00FB5FAD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FB5FAD" w:rsidRDefault="00F33771" w:rsidP="00FB5FAD">
                  <w:r w:rsidRPr="00FB5FAD">
                    <w:rPr>
                      <w:rFonts w:ascii="Castledown" w:hAnsi="Castledown"/>
                      <w:noProof/>
                      <w:lang w:val="en-GB" w:eastAsia="en-GB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9264" behindDoc="0" locked="0" layoutInCell="1" allowOverlap="1" wp14:anchorId="4FCCA530" wp14:editId="78EA0484">
                            <wp:simplePos x="0" y="0"/>
                            <wp:positionH relativeFrom="column">
                              <wp:posOffset>695325</wp:posOffset>
                            </wp:positionH>
                            <wp:positionV relativeFrom="paragraph">
                              <wp:posOffset>9525</wp:posOffset>
                            </wp:positionV>
                            <wp:extent cx="3626485" cy="1009650"/>
                            <wp:effectExtent l="0" t="0" r="0" b="0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626485" cy="100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7D60F4" w:rsidRPr="00F85C4C" w:rsidRDefault="00D81423" w:rsidP="007D60F4">
                                        <w:pPr>
                                          <w:pStyle w:val="Subtitle"/>
                                          <w:rPr>
                                            <w:rFonts w:ascii="Castledown" w:hAnsi="Castledown"/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rFonts w:ascii="Castledown" w:hAnsi="Castledown"/>
                                            <w:sz w:val="24"/>
                                          </w:rPr>
                                          <w:t xml:space="preserve">Friday </w:t>
                                        </w:r>
                                        <w:r w:rsidR="00B57A5C">
                                          <w:rPr>
                                            <w:rFonts w:ascii="Castledown" w:hAnsi="Castledown"/>
                                            <w:sz w:val="24"/>
                                          </w:rPr>
                                          <w:t>2</w:t>
                                        </w:r>
                                        <w:r w:rsidR="00B57A5C" w:rsidRPr="00B57A5C">
                                          <w:rPr>
                                            <w:rFonts w:ascii="Castledown" w:hAnsi="Castledown"/>
                                            <w:sz w:val="24"/>
                                            <w:vertAlign w:val="superscript"/>
                                          </w:rPr>
                                          <w:t>nd</w:t>
                                        </w:r>
                                        <w:r w:rsidR="00B57A5C">
                                          <w:rPr>
                                            <w:rFonts w:ascii="Castledown" w:hAnsi="Castledown"/>
                                            <w:sz w:val="24"/>
                                          </w:rPr>
                                          <w:t xml:space="preserve"> Dec</w:t>
                                        </w:r>
                                        <w:r w:rsidR="007412E9">
                                          <w:rPr>
                                            <w:rFonts w:ascii="Castledown" w:hAnsi="Castledown"/>
                                            <w:sz w:val="24"/>
                                          </w:rPr>
                                          <w:t>ember</w:t>
                                        </w:r>
                                        <w:r w:rsidR="007D60F4" w:rsidRPr="00F85C4C">
                                          <w:rPr>
                                            <w:rFonts w:ascii="Castledown" w:hAnsi="Castledown"/>
                                            <w:sz w:val="24"/>
                                          </w:rPr>
                                          <w:t xml:space="preserve"> 2016</w:t>
                                        </w:r>
                                      </w:p>
                                      <w:p w:rsidR="007D60F4" w:rsidRDefault="007D60F4" w:rsidP="007D60F4">
                                        <w:pPr>
                                          <w:pStyle w:val="Title"/>
                                          <w:rPr>
                                            <w:rFonts w:ascii="Castledown" w:hAnsi="Castledown"/>
                                            <w:sz w:val="40"/>
                                            <w:szCs w:val="56"/>
                                          </w:rPr>
                                        </w:pPr>
                                        <w:r w:rsidRPr="00F85C4C">
                                          <w:rPr>
                                            <w:rFonts w:ascii="Castledown" w:hAnsi="Castledown"/>
                                            <w:sz w:val="40"/>
                                            <w:szCs w:val="56"/>
                                          </w:rPr>
                                          <w:t>The Mill Messenger</w:t>
                                        </w:r>
                                      </w:p>
                                      <w:p w:rsidR="00F33771" w:rsidRPr="00F33771" w:rsidRDefault="00C1239B" w:rsidP="00F33771">
                                        <w:pPr>
                                          <w:jc w:val="center"/>
                                          <w:rPr>
                                            <w:i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</w:rPr>
                                          <w:t>“</w:t>
                                        </w:r>
                                        <w:r w:rsidR="004A751D">
                                          <w:rPr>
                                            <w:i/>
                                          </w:rPr>
                                          <w:t>Happy Christmas</w:t>
                                        </w:r>
                                        <w:r>
                                          <w:rPr>
                                            <w:i/>
                                          </w:rPr>
                                          <w:t>”</w:t>
                                        </w:r>
                                      </w:p>
                                      <w:p w:rsidR="00FB5FAD" w:rsidRDefault="00FB5FAD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FCCA53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margin-left:54.75pt;margin-top:.75pt;width:285.55pt;height:7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" filled="f" stroked="f">
                            <v:textbox>
                              <w:txbxContent>
                                <w:p w:rsidR="007D60F4" w:rsidRPr="00F85C4C" w:rsidRDefault="00D81423" w:rsidP="007D60F4">
                                  <w:pPr>
                                    <w:pStyle w:val="Subtitle"/>
                                    <w:rPr>
                                      <w:rFonts w:ascii="Castledown" w:hAnsi="Castledow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stledown" w:hAnsi="Castledown"/>
                                      <w:sz w:val="24"/>
                                    </w:rPr>
                                    <w:t xml:space="preserve">Friday </w:t>
                                  </w:r>
                                  <w:r w:rsidR="00B57A5C">
                                    <w:rPr>
                                      <w:rFonts w:ascii="Castledown" w:hAnsi="Castledown"/>
                                      <w:sz w:val="24"/>
                                    </w:rPr>
                                    <w:t>2</w:t>
                                  </w:r>
                                  <w:r w:rsidR="00B57A5C" w:rsidRPr="00B57A5C">
                                    <w:rPr>
                                      <w:rFonts w:ascii="Castledown" w:hAnsi="Castledown"/>
                                      <w:sz w:val="24"/>
                                      <w:vertAlign w:val="superscript"/>
                                    </w:rPr>
                                    <w:t>nd</w:t>
                                  </w:r>
                                  <w:r w:rsidR="00B57A5C">
                                    <w:rPr>
                                      <w:rFonts w:ascii="Castledown" w:hAnsi="Castledown"/>
                                      <w:sz w:val="24"/>
                                    </w:rPr>
                                    <w:t xml:space="preserve"> Dec</w:t>
                                  </w:r>
                                  <w:r w:rsidR="007412E9">
                                    <w:rPr>
                                      <w:rFonts w:ascii="Castledown" w:hAnsi="Castledown"/>
                                      <w:sz w:val="24"/>
                                    </w:rPr>
                                    <w:t>ember</w:t>
                                  </w:r>
                                  <w:r w:rsidR="007D60F4" w:rsidRPr="00F85C4C">
                                    <w:rPr>
                                      <w:rFonts w:ascii="Castledown" w:hAnsi="Castledown"/>
                                      <w:sz w:val="24"/>
                                    </w:rPr>
                                    <w:t xml:space="preserve"> 2016</w:t>
                                  </w:r>
                                </w:p>
                                <w:p w:rsidR="007D60F4" w:rsidRDefault="007D60F4" w:rsidP="007D60F4">
                                  <w:pPr>
                                    <w:pStyle w:val="Title"/>
                                    <w:rPr>
                                      <w:rFonts w:ascii="Castledown" w:hAnsi="Castledown"/>
                                      <w:sz w:val="40"/>
                                      <w:szCs w:val="56"/>
                                    </w:rPr>
                                  </w:pPr>
                                  <w:r w:rsidRPr="00F85C4C">
                                    <w:rPr>
                                      <w:rFonts w:ascii="Castledown" w:hAnsi="Castledown"/>
                                      <w:sz w:val="40"/>
                                      <w:szCs w:val="56"/>
                                    </w:rPr>
                                    <w:t>The Mill Messenger</w:t>
                                  </w:r>
                                </w:p>
                                <w:p w:rsidR="00F33771" w:rsidRPr="00F33771" w:rsidRDefault="00C1239B" w:rsidP="00F33771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“</w:t>
                                  </w:r>
                                  <w:r w:rsidR="004A751D">
                                    <w:rPr>
                                      <w:i/>
                                    </w:rPr>
                                    <w:t>Happy Christmas</w:t>
                                  </w:r>
                                  <w:r>
                                    <w:rPr>
                                      <w:i/>
                                    </w:rPr>
                                    <w:t>”</w:t>
                                  </w:r>
                                </w:p>
                                <w:p w:rsidR="00FB5FAD" w:rsidRDefault="00FB5FAD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C15413" w:rsidRPr="00FB5FAD">
                    <w:rPr>
                      <w:rFonts w:ascii="Castledown" w:hAnsi="Castledown"/>
                      <w:noProof/>
                      <w:lang w:val="en-GB" w:eastAsia="en-GB"/>
                    </w:rPr>
                    <w:drawing>
                      <wp:anchor distT="0" distB="0" distL="114300" distR="114300" simplePos="0" relativeHeight="251665408" behindDoc="0" locked="0" layoutInCell="1" allowOverlap="1" wp14:anchorId="4B32F231" wp14:editId="7C821B09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571500" cy="59055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0903"/>
                            <wp:lineTo x="20880" y="20903"/>
                            <wp:lineTo x="20880" y="0"/>
                            <wp:lineTo x="0" y="0"/>
                          </wp:wrapPolygon>
                        </wp:wrapThrough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" cy="590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B5FAD">
                    <w:rPr>
                      <w:rFonts w:ascii="Castledown" w:hAnsi="Castledown"/>
                    </w:rPr>
                    <w:t xml:space="preserve">   </w:t>
                  </w:r>
                </w:p>
                <w:p w:rsidR="00BB0FE3" w:rsidRPr="00FB5FAD" w:rsidRDefault="00BB0FE3">
                  <w:pPr>
                    <w:rPr>
                      <w:rFonts w:ascii="Castledown" w:hAnsi="Castledown"/>
                    </w:rPr>
                  </w:pPr>
                </w:p>
              </w:tc>
            </w:tr>
            <w:tr w:rsidR="00BB0FE3" w:rsidRPr="00FB5FAD">
              <w:trPr>
                <w:trHeight w:hRule="exact" w:val="5760"/>
              </w:trPr>
              <w:tc>
                <w:tcPr>
                  <w:tcW w:w="7200" w:type="dxa"/>
                </w:tcPr>
                <w:p w:rsidR="00764D89" w:rsidRDefault="00764D89">
                  <w:pPr>
                    <w:pStyle w:val="Subtitle"/>
                    <w:rPr>
                      <w:rFonts w:ascii="Castledown" w:hAnsi="Castledown"/>
                      <w:sz w:val="40"/>
                    </w:rPr>
                  </w:pPr>
                </w:p>
                <w:p w:rsidR="00764D89" w:rsidRDefault="00764D89">
                  <w:pPr>
                    <w:pStyle w:val="Subtitle"/>
                    <w:rPr>
                      <w:rFonts w:ascii="Castledown" w:hAnsi="Castledown"/>
                      <w:sz w:val="40"/>
                    </w:rPr>
                  </w:pPr>
                </w:p>
                <w:p w:rsidR="007D60F4" w:rsidRDefault="007D60F4">
                  <w:pPr>
                    <w:pStyle w:val="Subtitle"/>
                    <w:rPr>
                      <w:rFonts w:ascii="Castledown" w:hAnsi="Castledown"/>
                      <w:sz w:val="40"/>
                    </w:rPr>
                  </w:pPr>
                </w:p>
                <w:p w:rsidR="007D60F4" w:rsidRDefault="007D60F4">
                  <w:pPr>
                    <w:pStyle w:val="Subtitle"/>
                    <w:rPr>
                      <w:rFonts w:ascii="Castledown" w:hAnsi="Castledown"/>
                      <w:sz w:val="40"/>
                    </w:rPr>
                  </w:pPr>
                </w:p>
                <w:p w:rsidR="007D60F4" w:rsidRDefault="007D60F4">
                  <w:pPr>
                    <w:pStyle w:val="Subtitle"/>
                    <w:rPr>
                      <w:rFonts w:ascii="Castledown" w:hAnsi="Castledown"/>
                      <w:sz w:val="40"/>
                    </w:rPr>
                  </w:pPr>
                </w:p>
                <w:p w:rsidR="00BB0FE3" w:rsidRPr="00FB5FAD" w:rsidRDefault="00BB0FE3">
                  <w:pPr>
                    <w:rPr>
                      <w:rFonts w:ascii="Castledown" w:hAnsi="Castledown"/>
                    </w:rPr>
                  </w:pPr>
                </w:p>
              </w:tc>
            </w:tr>
            <w:tr w:rsidR="00BB0FE3" w:rsidRPr="00FB5FAD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BB0FE3" w:rsidRPr="00FB5FAD" w:rsidRDefault="002A76BF">
                  <w:pPr>
                    <w:rPr>
                      <w:rFonts w:ascii="Castledown" w:hAnsi="Castledown"/>
                    </w:rPr>
                  </w:pPr>
                  <w:r w:rsidRPr="007A77AB">
                    <w:rPr>
                      <w:rFonts w:ascii="Castledown" w:hAnsi="Castledown"/>
                      <w:noProof/>
                      <w:color w:val="auto"/>
                      <w:sz w:val="16"/>
                      <w:szCs w:val="16"/>
                      <w:lang w:val="en-GB" w:eastAsia="en-GB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63360" behindDoc="0" locked="0" layoutInCell="1" allowOverlap="1" wp14:anchorId="0A385CDD" wp14:editId="2F4F46AE">
                            <wp:simplePos x="0" y="0"/>
                            <wp:positionH relativeFrom="column">
                              <wp:posOffset>1752600</wp:posOffset>
                            </wp:positionH>
                            <wp:positionV relativeFrom="paragraph">
                              <wp:posOffset>428625</wp:posOffset>
                            </wp:positionV>
                            <wp:extent cx="2000250" cy="676275"/>
                            <wp:effectExtent l="0" t="0" r="19050" b="28575"/>
                            <wp:wrapNone/>
                            <wp:docPr id="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000250" cy="6762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953813" w:rsidRPr="00724442" w:rsidRDefault="00E54BDF" w:rsidP="00724442">
                                        <w:pPr>
                                          <w:jc w:val="center"/>
                                          <w:rPr>
                                            <w:i/>
                                            <w:sz w:val="28"/>
                                          </w:rPr>
                                        </w:pPr>
                                        <w:r w:rsidRPr="00E54BDF">
                                          <w:rPr>
                                            <w:i/>
                                            <w:sz w:val="28"/>
                                          </w:rPr>
                                          <w:t>“</w:t>
                                        </w:r>
                                        <w:r w:rsidR="00724442">
                                          <w:rPr>
                                            <w:i/>
                                            <w:sz w:val="28"/>
                                          </w:rPr>
                                          <w:t>Ho, Ho, Ho. Merry Christmas</w:t>
                                        </w:r>
                                        <w:r w:rsidR="005529C4" w:rsidRPr="00E54BDF">
                                          <w:rPr>
                                            <w:i/>
                                            <w:sz w:val="28"/>
                                          </w:rPr>
                                          <w:t>”</w:t>
                                        </w:r>
                                        <w:r w:rsidR="00724442">
                                          <w:rPr>
                                            <w:i/>
                                            <w:sz w:val="28"/>
                                          </w:rPr>
                                          <w:t xml:space="preserve"> </w:t>
                                        </w:r>
                                        <w:r w:rsidR="00724442">
                                          <w:rPr>
                                            <w:sz w:val="28"/>
                                          </w:rPr>
                                          <w:t>- Santa</w:t>
                                        </w:r>
                                        <w:r w:rsidR="005529C4" w:rsidRPr="00E54BDF">
                                          <w:rPr>
                                            <w:i/>
                                            <w:sz w:val="28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A385CDD" id="_x0000_s1027" type="#_x0000_t202" style="position:absolute;margin-left:138pt;margin-top:33.75pt;width:157.5pt;height:53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" fillcolor="yellow">
                            <v:textbox>
                              <w:txbxContent>
                                <w:p w:rsidR="00953813" w:rsidRPr="00724442" w:rsidRDefault="00E54BDF" w:rsidP="00724442">
                                  <w:pPr>
                                    <w:jc w:val="center"/>
                                    <w:rPr>
                                      <w:i/>
                                      <w:sz w:val="28"/>
                                    </w:rPr>
                                  </w:pPr>
                                  <w:r w:rsidRPr="00E54BDF">
                                    <w:rPr>
                                      <w:i/>
                                      <w:sz w:val="28"/>
                                    </w:rPr>
                                    <w:t>“</w:t>
                                  </w:r>
                                  <w:r w:rsidR="00724442">
                                    <w:rPr>
                                      <w:i/>
                                      <w:sz w:val="28"/>
                                    </w:rPr>
                                    <w:t>Ho, Ho, Ho. Merry Christmas</w:t>
                                  </w:r>
                                  <w:r w:rsidR="005529C4" w:rsidRPr="00E54BDF">
                                    <w:rPr>
                                      <w:i/>
                                      <w:sz w:val="28"/>
                                    </w:rPr>
                                    <w:t>”</w:t>
                                  </w:r>
                                  <w:r w:rsidR="00724442">
                                    <w:rPr>
                                      <w:i/>
                                      <w:sz w:val="28"/>
                                    </w:rPr>
                                    <w:t xml:space="preserve"> </w:t>
                                  </w:r>
                                  <w:r w:rsidR="00724442">
                                    <w:rPr>
                                      <w:sz w:val="28"/>
                                    </w:rPr>
                                    <w:t>- Santa</w:t>
                                  </w:r>
                                  <w:r w:rsidR="005529C4" w:rsidRPr="00E54BDF">
                                    <w:rPr>
                                      <w:i/>
                                      <w:sz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BB0FE3" w:rsidRPr="00FB5FAD" w:rsidRDefault="00BB0FE3">
            <w:pPr>
              <w:rPr>
                <w:rFonts w:ascii="Castledown" w:hAnsi="Castledown"/>
              </w:rPr>
            </w:pPr>
          </w:p>
        </w:tc>
        <w:tc>
          <w:tcPr>
            <w:tcW w:w="144" w:type="dxa"/>
          </w:tcPr>
          <w:p w:rsidR="00BB0FE3" w:rsidRPr="008E55C7" w:rsidRDefault="00BB0FE3" w:rsidP="008E55C7">
            <w:pPr>
              <w:spacing w:line="240" w:lineRule="auto"/>
              <w:rPr>
                <w:rFonts w:ascii="Castledown" w:hAnsi="Castledown"/>
                <w:sz w:val="22"/>
                <w:szCs w:val="22"/>
              </w:rPr>
            </w:pPr>
          </w:p>
        </w:tc>
        <w:tc>
          <w:tcPr>
            <w:tcW w:w="3456" w:type="dxa"/>
          </w:tcPr>
          <w:p w:rsidR="0092595C" w:rsidRDefault="0092595C"/>
          <w:tbl>
            <w:tblPr>
              <w:tblW w:w="3507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07"/>
            </w:tblGrid>
            <w:tr w:rsidR="00BB0FE3" w:rsidRPr="008E55C7" w:rsidTr="009D3FA9">
              <w:trPr>
                <w:trHeight w:hRule="exact" w:val="9598"/>
              </w:trPr>
              <w:tc>
                <w:tcPr>
                  <w:tcW w:w="3507" w:type="dxa"/>
                  <w:shd w:val="clear" w:color="auto" w:fill="97C83C" w:themeFill="accent2"/>
                  <w:vAlign w:val="center"/>
                </w:tcPr>
                <w:p w:rsidR="008E55C7" w:rsidRPr="00FE12A0" w:rsidRDefault="008E55C7" w:rsidP="008E55C7">
                  <w:pPr>
                    <w:pStyle w:val="Heading2"/>
                    <w:spacing w:line="240" w:lineRule="auto"/>
                    <w:jc w:val="left"/>
                    <w:rPr>
                      <w:rFonts w:ascii="Castledown" w:hAnsi="Castledown"/>
                      <w:b/>
                      <w:color w:val="auto"/>
                      <w:sz w:val="20"/>
                      <w:szCs w:val="22"/>
                      <w:u w:val="single"/>
                    </w:rPr>
                  </w:pPr>
                  <w:r w:rsidRPr="00FE12A0">
                    <w:rPr>
                      <w:rFonts w:ascii="Castledown" w:hAnsi="Castledown"/>
                      <w:b/>
                      <w:color w:val="auto"/>
                      <w:sz w:val="20"/>
                      <w:szCs w:val="22"/>
                      <w:u w:val="single"/>
                    </w:rPr>
                    <w:t>Stars of the Week:</w:t>
                  </w:r>
                </w:p>
                <w:p w:rsidR="008E55C7" w:rsidRPr="00FE12A0" w:rsidRDefault="00C802C6" w:rsidP="008E55C7">
                  <w:pPr>
                    <w:spacing w:line="240" w:lineRule="auto"/>
                    <w:rPr>
                      <w:rFonts w:ascii="Castledown" w:hAnsi="Castledown"/>
                      <w:sz w:val="20"/>
                      <w:szCs w:val="22"/>
                    </w:rPr>
                  </w:pPr>
                  <w:r w:rsidRPr="00F85C4C">
                    <w:rPr>
                      <w:rFonts w:ascii="Castledown" w:hAnsi="Castledown"/>
                      <w:sz w:val="20"/>
                      <w:szCs w:val="22"/>
                    </w:rPr>
                    <w:t>Congratulations to:</w:t>
                  </w:r>
                  <w:r w:rsidR="00890EAB">
                    <w:rPr>
                      <w:rFonts w:ascii="Castledown" w:hAnsi="Castledown"/>
                      <w:sz w:val="20"/>
                      <w:szCs w:val="22"/>
                    </w:rPr>
                    <w:t xml:space="preserve"> </w:t>
                  </w:r>
                  <w:r w:rsidR="00FE12A0">
                    <w:rPr>
                      <w:rFonts w:ascii="Castledown" w:hAnsi="Castledown"/>
                      <w:sz w:val="20"/>
                      <w:szCs w:val="22"/>
                    </w:rPr>
                    <w:t>Chloe, James, Reece, Sky, Lilly, Billy, Ellie, Naelle, Ellee, Eden, Ahyan, Aaliyah, Andreea, Logan, Miriam, Luca and Riley</w:t>
                  </w:r>
                </w:p>
                <w:p w:rsidR="008E55C7" w:rsidRDefault="008E55C7" w:rsidP="008E55C7">
                  <w:pPr>
                    <w:spacing w:line="240" w:lineRule="auto"/>
                    <w:rPr>
                      <w:rFonts w:ascii="Castledown" w:hAnsi="Castledown"/>
                      <w:b/>
                      <w:sz w:val="20"/>
                      <w:szCs w:val="22"/>
                      <w:u w:val="single"/>
                    </w:rPr>
                  </w:pPr>
                  <w:r w:rsidRPr="00F85C4C">
                    <w:rPr>
                      <w:rFonts w:ascii="Castledown" w:hAnsi="Castledown"/>
                      <w:b/>
                      <w:sz w:val="20"/>
                      <w:szCs w:val="22"/>
                      <w:u w:val="single"/>
                    </w:rPr>
                    <w:t>House Cup Winners:</w:t>
                  </w:r>
                </w:p>
                <w:p w:rsidR="00E7187E" w:rsidRDefault="00A874A4" w:rsidP="008E55C7">
                  <w:pPr>
                    <w:spacing w:line="240" w:lineRule="auto"/>
                    <w:rPr>
                      <w:rFonts w:ascii="Castledown" w:hAnsi="Castledown"/>
                      <w:sz w:val="20"/>
                      <w:szCs w:val="22"/>
                    </w:rPr>
                  </w:pPr>
                  <w:r>
                    <w:rPr>
                      <w:rFonts w:ascii="Castledown" w:hAnsi="Castledown"/>
                      <w:sz w:val="20"/>
                      <w:szCs w:val="22"/>
                    </w:rPr>
                    <w:t>Congratulation t</w:t>
                  </w:r>
                  <w:r w:rsidR="00A272E3">
                    <w:rPr>
                      <w:rFonts w:ascii="Castledown" w:hAnsi="Castledown"/>
                      <w:sz w:val="20"/>
                      <w:szCs w:val="22"/>
                    </w:rPr>
                    <w:t>o</w:t>
                  </w:r>
                  <w:r w:rsidR="00E7187E">
                    <w:rPr>
                      <w:rFonts w:ascii="Castledown" w:hAnsi="Castledown"/>
                      <w:sz w:val="20"/>
                      <w:szCs w:val="22"/>
                    </w:rPr>
                    <w:t xml:space="preserve"> the Blue Pride</w:t>
                  </w:r>
                  <w:r w:rsidR="001436A7">
                    <w:rPr>
                      <w:rFonts w:ascii="Castledown" w:hAnsi="Castledown"/>
                      <w:sz w:val="20"/>
                      <w:szCs w:val="22"/>
                    </w:rPr>
                    <w:t>, Red Integrity, Yellow Courage and Green Ambition</w:t>
                  </w:r>
                  <w:r w:rsidR="00F0152B">
                    <w:rPr>
                      <w:rFonts w:ascii="Castledown" w:hAnsi="Castledown"/>
                      <w:sz w:val="20"/>
                      <w:szCs w:val="22"/>
                    </w:rPr>
                    <w:t xml:space="preserve"> </w:t>
                  </w:r>
                  <w:r>
                    <w:rPr>
                      <w:rFonts w:ascii="Castledown" w:hAnsi="Castledown"/>
                      <w:sz w:val="20"/>
                      <w:szCs w:val="22"/>
                    </w:rPr>
                    <w:t>house</w:t>
                  </w:r>
                  <w:r w:rsidR="001436A7">
                    <w:rPr>
                      <w:rFonts w:ascii="Castledown" w:hAnsi="Castledown"/>
                      <w:sz w:val="20"/>
                      <w:szCs w:val="22"/>
                    </w:rPr>
                    <w:t>s</w:t>
                  </w:r>
                  <w:r>
                    <w:rPr>
                      <w:rFonts w:ascii="Castledown" w:hAnsi="Castledown"/>
                      <w:sz w:val="20"/>
                      <w:szCs w:val="22"/>
                    </w:rPr>
                    <w:t xml:space="preserve"> for </w:t>
                  </w:r>
                  <w:r w:rsidR="001436A7">
                    <w:rPr>
                      <w:rFonts w:ascii="Castledown" w:hAnsi="Castledown"/>
                      <w:sz w:val="20"/>
                      <w:szCs w:val="22"/>
                    </w:rPr>
                    <w:t>trying their hardest and really working together this term. Thank you and well done!</w:t>
                  </w:r>
                </w:p>
                <w:p w:rsidR="008E55C7" w:rsidRPr="00F85C4C" w:rsidRDefault="008E55C7" w:rsidP="008E55C7">
                  <w:pPr>
                    <w:spacing w:line="240" w:lineRule="auto"/>
                    <w:rPr>
                      <w:rFonts w:ascii="Castledown" w:hAnsi="Castledown"/>
                      <w:sz w:val="20"/>
                      <w:szCs w:val="22"/>
                      <w:u w:val="single"/>
                    </w:rPr>
                  </w:pPr>
                  <w:r w:rsidRPr="00F85C4C">
                    <w:rPr>
                      <w:rFonts w:ascii="Castledown" w:hAnsi="Castledown"/>
                      <w:b/>
                      <w:sz w:val="20"/>
                      <w:szCs w:val="22"/>
                      <w:u w:val="single"/>
                    </w:rPr>
                    <w:t>Attendance Cup Winners</w:t>
                  </w:r>
                </w:p>
                <w:p w:rsidR="0033094B" w:rsidRDefault="001436A7" w:rsidP="008E55C7">
                  <w:pPr>
                    <w:spacing w:line="240" w:lineRule="auto"/>
                    <w:rPr>
                      <w:rFonts w:ascii="Castledown" w:hAnsi="Castledown"/>
                      <w:sz w:val="20"/>
                      <w:szCs w:val="22"/>
                    </w:rPr>
                  </w:pPr>
                  <w:r>
                    <w:rPr>
                      <w:rFonts w:ascii="Castledown" w:hAnsi="Castledown"/>
                      <w:sz w:val="20"/>
                      <w:szCs w:val="22"/>
                    </w:rPr>
                    <w:t>Congratulations to Lichtenstein class in Year 2</w:t>
                  </w:r>
                  <w:r w:rsidR="00751716">
                    <w:rPr>
                      <w:rFonts w:ascii="Castledown" w:hAnsi="Castledown"/>
                      <w:sz w:val="20"/>
                      <w:szCs w:val="22"/>
                    </w:rPr>
                    <w:t xml:space="preserve"> who </w:t>
                  </w:r>
                  <w:r>
                    <w:rPr>
                      <w:rFonts w:ascii="Castledown" w:hAnsi="Castledown"/>
                      <w:sz w:val="20"/>
                      <w:szCs w:val="22"/>
                    </w:rPr>
                    <w:t>not only are our weekly winners but also half term!</w:t>
                  </w:r>
                </w:p>
                <w:p w:rsidR="008E55C7" w:rsidRPr="00F85C4C" w:rsidRDefault="00FE12A0" w:rsidP="008E55C7">
                  <w:pPr>
                    <w:spacing w:line="240" w:lineRule="auto"/>
                    <w:rPr>
                      <w:rFonts w:ascii="Castledown" w:hAnsi="Castledown"/>
                      <w:sz w:val="18"/>
                      <w:szCs w:val="22"/>
                    </w:rPr>
                  </w:pPr>
                  <w:r w:rsidRPr="0002266E">
                    <w:rPr>
                      <w:noProof/>
                      <w:lang w:eastAsia="en-GB"/>
                    </w:rPr>
                    <w:drawing>
                      <wp:inline distT="0" distB="0" distL="0" distR="0" wp14:anchorId="12EBA11B" wp14:editId="749031CB">
                        <wp:extent cx="1854200" cy="1390650"/>
                        <wp:effectExtent l="0" t="0" r="0" b="0"/>
                        <wp:docPr id="4" name="Picture 4" descr="C:\Users\scootes\AppData\Local\Microsoft\Windows\Temporary Internet Files\Content.Outlook\ANOFA7MP\IMG_01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cootes\AppData\Local\Microsoft\Windows\Temporary Internet Files\Content.Outlook\ANOFA7MP\IMG_01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4846" cy="1391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E55C7" w:rsidRPr="00F85C4C" w:rsidRDefault="002534BA" w:rsidP="008E55C7">
                  <w:pPr>
                    <w:spacing w:line="240" w:lineRule="auto"/>
                    <w:rPr>
                      <w:rFonts w:ascii="Castledown" w:hAnsi="Castledown"/>
                      <w:sz w:val="18"/>
                      <w:szCs w:val="22"/>
                    </w:rPr>
                  </w:pPr>
                  <w:r>
                    <w:rPr>
                      <w:rFonts w:ascii="Castledown" w:hAnsi="Castledown"/>
                      <w:sz w:val="18"/>
                      <w:szCs w:val="22"/>
                    </w:rPr>
                    <w:t>Thank you also to the following pupils for designing our Christmas performance programmes &amp; tickets: Maybelle, Katie, Makenzie, Destiny, Jenny, Adam, Jessica, Riley, Katie and Caitlin!</w:t>
                  </w:r>
                </w:p>
                <w:p w:rsidR="008E55C7" w:rsidRPr="00F85C4C" w:rsidRDefault="008E55C7" w:rsidP="008E55C7">
                  <w:pPr>
                    <w:spacing w:line="240" w:lineRule="auto"/>
                    <w:rPr>
                      <w:rFonts w:ascii="Castledown" w:hAnsi="Castledown"/>
                      <w:sz w:val="18"/>
                      <w:szCs w:val="22"/>
                    </w:rPr>
                  </w:pPr>
                </w:p>
              </w:tc>
            </w:tr>
            <w:tr w:rsidR="00BB0FE3" w:rsidRPr="008E55C7" w:rsidTr="009D3FA9">
              <w:trPr>
                <w:trHeight w:hRule="exact" w:val="79"/>
              </w:trPr>
              <w:tc>
                <w:tcPr>
                  <w:tcW w:w="3507" w:type="dxa"/>
                </w:tcPr>
                <w:p w:rsidR="00BB0FE3" w:rsidRPr="008E55C7" w:rsidRDefault="00BB0FE3" w:rsidP="008E55C7">
                  <w:pPr>
                    <w:spacing w:line="240" w:lineRule="auto"/>
                    <w:rPr>
                      <w:rFonts w:ascii="Castledown" w:hAnsi="Castledown"/>
                      <w:sz w:val="22"/>
                      <w:szCs w:val="22"/>
                    </w:rPr>
                  </w:pPr>
                </w:p>
              </w:tc>
            </w:tr>
            <w:tr w:rsidR="00BB0FE3" w:rsidRPr="008E55C7" w:rsidTr="009D3FA9">
              <w:trPr>
                <w:trHeight w:hRule="exact" w:val="3982"/>
              </w:trPr>
              <w:tc>
                <w:tcPr>
                  <w:tcW w:w="3507" w:type="dxa"/>
                  <w:shd w:val="clear" w:color="auto" w:fill="E03177" w:themeFill="accent1"/>
                  <w:vAlign w:val="center"/>
                </w:tcPr>
                <w:p w:rsidR="004D3915" w:rsidRPr="004D3915" w:rsidRDefault="004D3915" w:rsidP="004D3915">
                  <w:pPr>
                    <w:pStyle w:val="Date"/>
                    <w:spacing w:line="240" w:lineRule="auto"/>
                    <w:rPr>
                      <w:rFonts w:ascii="Castledown" w:hAnsi="Castledown"/>
                      <w:b/>
                      <w:color w:val="auto"/>
                      <w:sz w:val="20"/>
                      <w:szCs w:val="16"/>
                      <w:u w:val="single"/>
                    </w:rPr>
                  </w:pPr>
                  <w:r w:rsidRPr="004D3915">
                    <w:rPr>
                      <w:rFonts w:ascii="Castledown" w:hAnsi="Castledown"/>
                      <w:b/>
                      <w:color w:val="auto"/>
                      <w:sz w:val="20"/>
                      <w:szCs w:val="16"/>
                      <w:u w:val="single"/>
                    </w:rPr>
                    <w:t>Key Dates:</w:t>
                  </w:r>
                </w:p>
                <w:p w:rsidR="00EF088C" w:rsidRDefault="00EF088C" w:rsidP="00EF088C">
                  <w:pPr>
                    <w:pStyle w:val="Date"/>
                    <w:spacing w:line="240" w:lineRule="auto"/>
                    <w:jc w:val="left"/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</w:pPr>
                </w:p>
                <w:p w:rsidR="00E7187E" w:rsidRDefault="00E7187E" w:rsidP="0099188E">
                  <w:pPr>
                    <w:pStyle w:val="Date"/>
                    <w:spacing w:line="240" w:lineRule="auto"/>
                    <w:jc w:val="left"/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</w:pPr>
                  <w:r>
                    <w:rPr>
                      <w:rFonts w:ascii="Castledown" w:hAnsi="Castledown"/>
                      <w:b/>
                      <w:color w:val="auto"/>
                      <w:sz w:val="20"/>
                      <w:szCs w:val="16"/>
                    </w:rPr>
                    <w:t>First Day of Spring Term</w:t>
                  </w:r>
                  <w:r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  <w:t xml:space="preserve"> – Tuesday 3</w:t>
                  </w:r>
                  <w:r w:rsidRPr="00E7187E">
                    <w:rPr>
                      <w:rFonts w:ascii="Castledown" w:hAnsi="Castledown"/>
                      <w:color w:val="auto"/>
                      <w:sz w:val="20"/>
                      <w:szCs w:val="16"/>
                      <w:vertAlign w:val="superscript"/>
                    </w:rPr>
                    <w:t>rd</w:t>
                  </w:r>
                  <w:r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  <w:t xml:space="preserve"> January 2017</w:t>
                  </w:r>
                </w:p>
                <w:p w:rsidR="004A751D" w:rsidRDefault="004A751D" w:rsidP="004A751D">
                  <w:pPr>
                    <w:pStyle w:val="Date"/>
                    <w:spacing w:line="240" w:lineRule="auto"/>
                    <w:jc w:val="left"/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</w:pPr>
                  <w:r>
                    <w:rPr>
                      <w:rFonts w:ascii="Castledown" w:hAnsi="Castledown"/>
                      <w:b/>
                      <w:color w:val="auto"/>
                      <w:sz w:val="20"/>
                      <w:szCs w:val="16"/>
                    </w:rPr>
                    <w:t>Parent’s Evening</w:t>
                  </w:r>
                  <w:r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  <w:t xml:space="preserve"> – Monday 13</w:t>
                  </w:r>
                  <w:r w:rsidRPr="004A751D">
                    <w:rPr>
                      <w:rFonts w:ascii="Castledown" w:hAnsi="Castledown"/>
                      <w:color w:val="auto"/>
                      <w:sz w:val="20"/>
                      <w:szCs w:val="16"/>
                      <w:vertAlign w:val="superscript"/>
                    </w:rPr>
                    <w:t>th</w:t>
                  </w:r>
                  <w:r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  <w:t xml:space="preserve"> and Tuesday 14</w:t>
                  </w:r>
                  <w:r w:rsidRPr="004A751D">
                    <w:rPr>
                      <w:rFonts w:ascii="Castledown" w:hAnsi="Castledown"/>
                      <w:color w:val="auto"/>
                      <w:sz w:val="20"/>
                      <w:szCs w:val="16"/>
                      <w:vertAlign w:val="superscript"/>
                    </w:rPr>
                    <w:t>th</w:t>
                  </w:r>
                  <w:r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  <w:t xml:space="preserve"> February</w:t>
                  </w:r>
                </w:p>
                <w:p w:rsidR="004A751D" w:rsidRDefault="004A751D" w:rsidP="004A751D">
                  <w:pPr>
                    <w:pStyle w:val="Date"/>
                    <w:spacing w:line="240" w:lineRule="auto"/>
                    <w:jc w:val="left"/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</w:pPr>
                  <w:r>
                    <w:rPr>
                      <w:rFonts w:ascii="Castledown" w:hAnsi="Castledown"/>
                      <w:b/>
                      <w:color w:val="auto"/>
                      <w:sz w:val="20"/>
                      <w:szCs w:val="16"/>
                    </w:rPr>
                    <w:t>End of Half Term</w:t>
                  </w:r>
                  <w:r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  <w:t xml:space="preserve"> – Friday 17</w:t>
                  </w:r>
                  <w:r w:rsidRPr="004A751D">
                    <w:rPr>
                      <w:rFonts w:ascii="Castledown" w:hAnsi="Castledown"/>
                      <w:color w:val="auto"/>
                      <w:sz w:val="20"/>
                      <w:szCs w:val="16"/>
                      <w:vertAlign w:val="superscript"/>
                    </w:rPr>
                    <w:t>th</w:t>
                  </w:r>
                  <w:r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  <w:t xml:space="preserve"> February</w:t>
                  </w:r>
                </w:p>
                <w:p w:rsidR="004A751D" w:rsidRDefault="004A751D" w:rsidP="004A751D">
                  <w:pPr>
                    <w:pStyle w:val="Date"/>
                    <w:spacing w:line="240" w:lineRule="auto"/>
                    <w:jc w:val="left"/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</w:pPr>
                  <w:r>
                    <w:rPr>
                      <w:rFonts w:ascii="Castledown" w:hAnsi="Castledown"/>
                      <w:b/>
                      <w:color w:val="auto"/>
                      <w:sz w:val="20"/>
                      <w:szCs w:val="16"/>
                    </w:rPr>
                    <w:t>Inset Day</w:t>
                  </w:r>
                  <w:r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  <w:t xml:space="preserve"> – Monday 27</w:t>
                  </w:r>
                  <w:r w:rsidRPr="004A751D">
                    <w:rPr>
                      <w:rFonts w:ascii="Castledown" w:hAnsi="Castledown"/>
                      <w:color w:val="auto"/>
                      <w:sz w:val="20"/>
                      <w:szCs w:val="16"/>
                      <w:vertAlign w:val="superscript"/>
                    </w:rPr>
                    <w:t>th</w:t>
                  </w:r>
                  <w:r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  <w:t xml:space="preserve"> February</w:t>
                  </w:r>
                </w:p>
                <w:p w:rsidR="004A751D" w:rsidRDefault="004A751D" w:rsidP="004A751D">
                  <w:pPr>
                    <w:pStyle w:val="Date"/>
                    <w:spacing w:line="240" w:lineRule="auto"/>
                    <w:jc w:val="left"/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</w:pPr>
                  <w:r>
                    <w:rPr>
                      <w:rFonts w:ascii="Castledown" w:hAnsi="Castledown"/>
                      <w:b/>
                      <w:color w:val="auto"/>
                      <w:sz w:val="20"/>
                      <w:szCs w:val="16"/>
                    </w:rPr>
                    <w:t>First Day of Term</w:t>
                  </w:r>
                  <w:r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  <w:t xml:space="preserve"> – Tuesday 28</w:t>
                  </w:r>
                  <w:r w:rsidRPr="004A751D">
                    <w:rPr>
                      <w:rFonts w:ascii="Castledown" w:hAnsi="Castledown"/>
                      <w:color w:val="auto"/>
                      <w:sz w:val="20"/>
                      <w:szCs w:val="16"/>
                      <w:vertAlign w:val="superscript"/>
                    </w:rPr>
                    <w:t>th</w:t>
                  </w:r>
                  <w:r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  <w:t xml:space="preserve">  February</w:t>
                  </w:r>
                </w:p>
                <w:p w:rsidR="004A751D" w:rsidRDefault="004A751D" w:rsidP="004A751D">
                  <w:pPr>
                    <w:pStyle w:val="Date"/>
                    <w:spacing w:line="240" w:lineRule="auto"/>
                    <w:jc w:val="left"/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</w:pPr>
                  <w:r>
                    <w:rPr>
                      <w:rFonts w:ascii="Castledown" w:hAnsi="Castledown"/>
                      <w:b/>
                      <w:color w:val="auto"/>
                      <w:sz w:val="20"/>
                      <w:szCs w:val="16"/>
                    </w:rPr>
                    <w:t>End of Spring Term</w:t>
                  </w:r>
                  <w:r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  <w:t xml:space="preserve"> – Friday 7</w:t>
                  </w:r>
                  <w:r w:rsidRPr="004A751D">
                    <w:rPr>
                      <w:rFonts w:ascii="Castledown" w:hAnsi="Castledown"/>
                      <w:color w:val="auto"/>
                      <w:sz w:val="20"/>
                      <w:szCs w:val="16"/>
                      <w:vertAlign w:val="superscript"/>
                    </w:rPr>
                    <w:t>th</w:t>
                  </w:r>
                  <w:r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  <w:t xml:space="preserve">  April</w:t>
                  </w:r>
                </w:p>
                <w:p w:rsidR="004A751D" w:rsidRDefault="004A751D" w:rsidP="004A751D">
                  <w:pPr>
                    <w:pStyle w:val="Date"/>
                    <w:spacing w:line="240" w:lineRule="auto"/>
                    <w:jc w:val="left"/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</w:pPr>
                </w:p>
                <w:p w:rsidR="004A751D" w:rsidRDefault="004A751D" w:rsidP="004A751D">
                  <w:pPr>
                    <w:pStyle w:val="Date"/>
                    <w:spacing w:line="240" w:lineRule="auto"/>
                    <w:jc w:val="left"/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</w:pPr>
                </w:p>
                <w:p w:rsidR="004A751D" w:rsidRDefault="004A751D" w:rsidP="004A751D">
                  <w:pPr>
                    <w:pStyle w:val="Date"/>
                    <w:spacing w:line="240" w:lineRule="auto"/>
                    <w:jc w:val="left"/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</w:pPr>
                </w:p>
                <w:p w:rsidR="004A751D" w:rsidRDefault="004A751D" w:rsidP="004A751D">
                  <w:pPr>
                    <w:pStyle w:val="Date"/>
                    <w:spacing w:line="240" w:lineRule="auto"/>
                    <w:jc w:val="left"/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</w:pPr>
                </w:p>
                <w:p w:rsidR="004A751D" w:rsidRDefault="004A751D" w:rsidP="0099188E">
                  <w:pPr>
                    <w:pStyle w:val="Date"/>
                    <w:spacing w:line="240" w:lineRule="auto"/>
                    <w:jc w:val="left"/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</w:pPr>
                </w:p>
                <w:p w:rsidR="004A751D" w:rsidRPr="00E7187E" w:rsidRDefault="004A751D" w:rsidP="0099188E">
                  <w:pPr>
                    <w:pStyle w:val="Date"/>
                    <w:spacing w:line="240" w:lineRule="auto"/>
                    <w:jc w:val="left"/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</w:pPr>
                </w:p>
                <w:p w:rsidR="00996A98" w:rsidRDefault="00996A98" w:rsidP="0099188E">
                  <w:pPr>
                    <w:pStyle w:val="Date"/>
                    <w:spacing w:line="240" w:lineRule="auto"/>
                    <w:jc w:val="left"/>
                    <w:rPr>
                      <w:rFonts w:ascii="Castledown" w:hAnsi="Castledown"/>
                      <w:b/>
                      <w:color w:val="auto"/>
                      <w:sz w:val="20"/>
                      <w:szCs w:val="16"/>
                    </w:rPr>
                  </w:pPr>
                </w:p>
                <w:p w:rsidR="007A77AB" w:rsidRPr="00F85C4C" w:rsidRDefault="007A77AB" w:rsidP="0033094B">
                  <w:pPr>
                    <w:pStyle w:val="Date"/>
                    <w:spacing w:line="240" w:lineRule="auto"/>
                    <w:rPr>
                      <w:rFonts w:ascii="Castledown" w:hAnsi="Castledown"/>
                      <w:color w:val="auto"/>
                      <w:sz w:val="20"/>
                      <w:szCs w:val="16"/>
                    </w:rPr>
                  </w:pPr>
                </w:p>
                <w:p w:rsidR="007A77AB" w:rsidRPr="00F85C4C" w:rsidRDefault="007A77AB" w:rsidP="0033094B">
                  <w:pPr>
                    <w:pStyle w:val="Date"/>
                    <w:spacing w:line="240" w:lineRule="auto"/>
                    <w:rPr>
                      <w:rFonts w:ascii="Castledown" w:hAnsi="Castledown"/>
                      <w:color w:val="auto"/>
                      <w:sz w:val="18"/>
                      <w:szCs w:val="16"/>
                    </w:rPr>
                  </w:pPr>
                </w:p>
                <w:p w:rsidR="00BB0FE3" w:rsidRPr="008E55C7" w:rsidRDefault="008E55C7" w:rsidP="004D3915">
                  <w:pPr>
                    <w:pStyle w:val="Date"/>
                    <w:spacing w:line="240" w:lineRule="auto"/>
                    <w:jc w:val="left"/>
                    <w:rPr>
                      <w:rFonts w:ascii="Castledown" w:hAnsi="Castledown"/>
                      <w:sz w:val="22"/>
                      <w:szCs w:val="22"/>
                    </w:rPr>
                  </w:pPr>
                  <w:r w:rsidRPr="008E55C7">
                    <w:rPr>
                      <w:rFonts w:ascii="Castledown" w:hAnsi="Castledown"/>
                      <w:sz w:val="22"/>
                      <w:szCs w:val="22"/>
                    </w:rPr>
                    <w:t xml:space="preserve">                   </w:t>
                  </w:r>
                  <w:r w:rsidR="007A77AB">
                    <w:rPr>
                      <w:rFonts w:ascii="Castledown" w:hAnsi="Castledown"/>
                      <w:sz w:val="22"/>
                      <w:szCs w:val="22"/>
                    </w:rPr>
                    <w:t xml:space="preserve">             </w:t>
                  </w:r>
                  <w:r w:rsidRPr="008E55C7">
                    <w:rPr>
                      <w:rFonts w:ascii="Castledown" w:hAnsi="Castledown"/>
                      <w:sz w:val="22"/>
                      <w:szCs w:val="22"/>
                    </w:rPr>
                    <w:t xml:space="preserve">      </w:t>
                  </w:r>
                </w:p>
              </w:tc>
            </w:tr>
          </w:tbl>
          <w:p w:rsidR="00BB0FE3" w:rsidRPr="008E55C7" w:rsidRDefault="00BB0FE3" w:rsidP="008E55C7">
            <w:pPr>
              <w:spacing w:line="240" w:lineRule="auto"/>
              <w:rPr>
                <w:rFonts w:ascii="Castledown" w:hAnsi="Castledown"/>
                <w:sz w:val="22"/>
                <w:szCs w:val="22"/>
              </w:rPr>
            </w:pPr>
          </w:p>
        </w:tc>
        <w:bookmarkStart w:id="0" w:name="_GoBack"/>
        <w:bookmarkEnd w:id="0"/>
      </w:tr>
    </w:tbl>
    <w:p w:rsidR="00BB0FE3" w:rsidRDefault="00E92E0B">
      <w:pPr>
        <w:pStyle w:val="NoSpacing"/>
      </w:pPr>
      <w:r w:rsidRPr="00FB5FAD">
        <w:rPr>
          <w:rFonts w:ascii="Castledown" w:hAnsi="Castledown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77937384" wp14:editId="6EC3765A">
                <wp:simplePos x="0" y="0"/>
                <wp:positionH relativeFrom="column">
                  <wp:posOffset>-363855</wp:posOffset>
                </wp:positionH>
                <wp:positionV relativeFrom="paragraph">
                  <wp:posOffset>-8430422</wp:posOffset>
                </wp:positionV>
                <wp:extent cx="4943475" cy="8791575"/>
                <wp:effectExtent l="0" t="0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3475" cy="879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183" w:rsidRDefault="00456183" w:rsidP="007A77AB">
                            <w:pPr>
                              <w:spacing w:line="10" w:lineRule="atLeast"/>
                              <w:rPr>
                                <w:rFonts w:ascii="Castledown" w:hAnsi="Castledown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:rsidR="00FF4802" w:rsidRPr="004A751D" w:rsidRDefault="004B03FD" w:rsidP="00FE702E">
                            <w:pPr>
                              <w:spacing w:after="0" w:line="10" w:lineRule="atLeast"/>
                              <w:rPr>
                                <w:rFonts w:ascii="Castledown" w:hAnsi="Castledown"/>
                                <w:color w:val="auto"/>
                                <w:sz w:val="18"/>
                                <w:szCs w:val="22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color w:val="auto"/>
                                <w:sz w:val="18"/>
                                <w:szCs w:val="22"/>
                              </w:rPr>
                              <w:t xml:space="preserve">Dear </w:t>
                            </w:r>
                            <w:r w:rsidR="00AE25E9" w:rsidRPr="004A751D">
                              <w:rPr>
                                <w:rFonts w:ascii="Castledown" w:hAnsi="Castledown"/>
                                <w:color w:val="auto"/>
                                <w:sz w:val="18"/>
                                <w:szCs w:val="22"/>
                              </w:rPr>
                              <w:t>Mums, Dads and Carers,</w:t>
                            </w:r>
                          </w:p>
                          <w:p w:rsidR="00FF4802" w:rsidRPr="00751716" w:rsidRDefault="00FF4802" w:rsidP="00FE702E">
                            <w:pPr>
                              <w:spacing w:after="0" w:line="10" w:lineRule="atLeast"/>
                              <w:rPr>
                                <w:rFonts w:ascii="Castledown" w:hAnsi="Castledown"/>
                                <w:color w:val="auto"/>
                                <w:sz w:val="12"/>
                                <w:szCs w:val="22"/>
                              </w:rPr>
                            </w:pPr>
                          </w:p>
                          <w:p w:rsidR="004A751D" w:rsidRPr="004A751D" w:rsidRDefault="004A751D" w:rsidP="004A751D">
                            <w:pPr>
                              <w:spacing w:after="0"/>
                              <w:rPr>
                                <w:rFonts w:ascii="Castledown" w:hAnsi="Castledown"/>
                                <w:sz w:val="1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>The end of term two has come, it is the end of the year and it has arrived oh so so fast,</w:t>
                            </w:r>
                          </w:p>
                          <w:p w:rsidR="004A751D" w:rsidRPr="004A751D" w:rsidRDefault="004A751D" w:rsidP="004A751D">
                            <w:pPr>
                              <w:spacing w:after="0"/>
                              <w:rPr>
                                <w:rFonts w:ascii="Castledown" w:hAnsi="Castledown"/>
                                <w:sz w:val="1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>Children’s learning and friendships, memories and moments have been made and built to last.</w:t>
                            </w:r>
                          </w:p>
                          <w:p w:rsidR="004A751D" w:rsidRPr="004A751D" w:rsidRDefault="004A751D" w:rsidP="004A751D">
                            <w:pPr>
                              <w:spacing w:after="0"/>
                              <w:rPr>
                                <w:rFonts w:ascii="Castledown" w:hAnsi="Castledown"/>
                                <w:sz w:val="1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 xml:space="preserve">From our youngest learner in Reception, to 1, </w:t>
                            </w:r>
                            <w:r w:rsidR="001436A7" w:rsidRPr="004A751D">
                              <w:rPr>
                                <w:rFonts w:ascii="Castledown" w:hAnsi="Castledown"/>
                                <w:sz w:val="18"/>
                              </w:rPr>
                              <w:t>2,</w:t>
                            </w: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 xml:space="preserve"> 3, 4, then 5 to our eldest in Year 6,</w:t>
                            </w:r>
                          </w:p>
                          <w:p w:rsidR="004A751D" w:rsidRPr="004A751D" w:rsidRDefault="004A751D" w:rsidP="004A751D">
                            <w:pPr>
                              <w:spacing w:after="0"/>
                              <w:rPr>
                                <w:rFonts w:ascii="Castledown" w:hAnsi="Castledown"/>
                                <w:sz w:val="1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>Teachers, TAs, Office and Premises team, as well as Governors and PTA into the mix.</w:t>
                            </w:r>
                          </w:p>
                          <w:p w:rsidR="004A751D" w:rsidRPr="004A751D" w:rsidRDefault="004A751D" w:rsidP="004A751D">
                            <w:pPr>
                              <w:spacing w:after="0"/>
                              <w:jc w:val="center"/>
                              <w:rPr>
                                <w:rFonts w:ascii="Castledown" w:hAnsi="Castledown"/>
                                <w:b/>
                                <w:sz w:val="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b/>
                                <w:color w:val="FF0000"/>
                                <w:sz w:val="8"/>
                              </w:rPr>
                              <w:t>----------</w:t>
                            </w:r>
                          </w:p>
                          <w:p w:rsidR="004A751D" w:rsidRPr="004A751D" w:rsidRDefault="004A751D" w:rsidP="004A751D">
                            <w:pPr>
                              <w:spacing w:after="0"/>
                              <w:rPr>
                                <w:rFonts w:ascii="Castledown" w:hAnsi="Castledown"/>
                                <w:sz w:val="1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>We have all worked together, exploring new concepts and have all shared what we have done</w:t>
                            </w:r>
                          </w:p>
                          <w:p w:rsidR="004A751D" w:rsidRPr="004A751D" w:rsidRDefault="004A751D" w:rsidP="004A751D">
                            <w:pPr>
                              <w:spacing w:after="0"/>
                              <w:rPr>
                                <w:rFonts w:ascii="Castledown" w:hAnsi="Castledown"/>
                                <w:sz w:val="1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>With celebration assemblies, trips and visitors, that make our learning good fun!</w:t>
                            </w:r>
                          </w:p>
                          <w:p w:rsidR="004A751D" w:rsidRPr="004A751D" w:rsidRDefault="004A751D" w:rsidP="004A751D">
                            <w:pPr>
                              <w:spacing w:after="0"/>
                              <w:rPr>
                                <w:rFonts w:ascii="Castledown" w:hAnsi="Castledown"/>
                                <w:sz w:val="1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>A Year 4 Badminton win, our football team of boys and also one of Year 5 and Year 6 girls</w:t>
                            </w:r>
                          </w:p>
                          <w:p w:rsidR="004A751D" w:rsidRPr="004A751D" w:rsidRDefault="004A751D" w:rsidP="004A751D">
                            <w:pPr>
                              <w:spacing w:after="0"/>
                              <w:rPr>
                                <w:rFonts w:ascii="Castledown" w:hAnsi="Castledown"/>
                                <w:b/>
                                <w:color w:val="FF0000"/>
                                <w:sz w:val="1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>Young Interpreters, School council, Room 13 committee, a Teddy Bear’s picnic with our Miss Dearle!</w:t>
                            </w:r>
                          </w:p>
                          <w:p w:rsidR="004A751D" w:rsidRPr="004A751D" w:rsidRDefault="004A751D" w:rsidP="004A751D">
                            <w:pPr>
                              <w:spacing w:after="0"/>
                              <w:jc w:val="center"/>
                              <w:rPr>
                                <w:rFonts w:ascii="Castledown" w:hAnsi="Castledown"/>
                                <w:b/>
                                <w:color w:val="FF0000"/>
                                <w:sz w:val="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b/>
                                <w:color w:val="FF0000"/>
                                <w:sz w:val="8"/>
                              </w:rPr>
                              <w:t>----------</w:t>
                            </w:r>
                          </w:p>
                          <w:p w:rsidR="004A751D" w:rsidRPr="004A751D" w:rsidRDefault="004A751D" w:rsidP="004A751D">
                            <w:pPr>
                              <w:spacing w:after="0"/>
                              <w:rPr>
                                <w:rFonts w:ascii="Castledown" w:hAnsi="Castledown"/>
                                <w:sz w:val="1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>We helped Children in need, PTA Christmas fair, we collaborated with Manor Green School,</w:t>
                            </w:r>
                          </w:p>
                          <w:p w:rsidR="004A751D" w:rsidRPr="004A751D" w:rsidRDefault="004A751D" w:rsidP="004A751D">
                            <w:pPr>
                              <w:spacing w:after="0"/>
                              <w:rPr>
                                <w:rFonts w:ascii="Castledown" w:hAnsi="Castledown"/>
                                <w:sz w:val="1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>A trip to Mill Pond, The Globe Theatre and Hinde and finding mysterious green drool!</w:t>
                            </w:r>
                          </w:p>
                          <w:p w:rsidR="004A751D" w:rsidRPr="004A751D" w:rsidRDefault="004A751D" w:rsidP="004A751D">
                            <w:pPr>
                              <w:spacing w:after="0"/>
                              <w:rPr>
                                <w:rFonts w:ascii="Castledown" w:hAnsi="Castledown"/>
                                <w:sz w:val="1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>Making animations and movies, Superhero days, then a visit from the R.S.P.B,</w:t>
                            </w:r>
                          </w:p>
                          <w:p w:rsidR="004A751D" w:rsidRPr="004A751D" w:rsidRDefault="004A751D" w:rsidP="004A751D">
                            <w:pPr>
                              <w:spacing w:after="0"/>
                              <w:rPr>
                                <w:rFonts w:ascii="Castledown" w:hAnsi="Castledown"/>
                                <w:sz w:val="1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>MP visits, music and art exhibits and recording a nursery rhyme CD.</w:t>
                            </w:r>
                          </w:p>
                          <w:p w:rsidR="004A751D" w:rsidRPr="004A751D" w:rsidRDefault="004A751D" w:rsidP="004A751D">
                            <w:pPr>
                              <w:spacing w:after="0"/>
                              <w:jc w:val="center"/>
                              <w:rPr>
                                <w:rFonts w:ascii="Castledown" w:hAnsi="Castledown"/>
                                <w:b/>
                                <w:color w:val="FF0000"/>
                                <w:sz w:val="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b/>
                                <w:color w:val="FF0000"/>
                                <w:sz w:val="8"/>
                              </w:rPr>
                              <w:t>----------</w:t>
                            </w:r>
                          </w:p>
                          <w:p w:rsidR="004A751D" w:rsidRPr="004A751D" w:rsidRDefault="004A751D" w:rsidP="004A751D">
                            <w:pPr>
                              <w:spacing w:after="0"/>
                              <w:rPr>
                                <w:rFonts w:ascii="Castledown" w:hAnsi="Castledown"/>
                                <w:sz w:val="1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>Making Periscopes, a chocolate factory, science experiments as well as looking at sound,</w:t>
                            </w:r>
                          </w:p>
                          <w:p w:rsidR="004A751D" w:rsidRPr="004A751D" w:rsidRDefault="004A751D" w:rsidP="004A751D">
                            <w:pPr>
                              <w:spacing w:after="0"/>
                              <w:rPr>
                                <w:rFonts w:ascii="Castledown" w:hAnsi="Castledown"/>
                                <w:sz w:val="1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>Feeding Fred, Polar Express, Traction Man story, and then 7 Habits making learning so round.</w:t>
                            </w:r>
                          </w:p>
                          <w:p w:rsidR="004A751D" w:rsidRPr="004A751D" w:rsidRDefault="004A751D" w:rsidP="004A751D">
                            <w:pPr>
                              <w:spacing w:after="0"/>
                              <w:rPr>
                                <w:rFonts w:ascii="Castledown" w:hAnsi="Castledown"/>
                                <w:sz w:val="1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>With talk stories and writing, investigating our maths, and reading quizzes galore,</w:t>
                            </w:r>
                          </w:p>
                          <w:p w:rsidR="004A751D" w:rsidRPr="004A751D" w:rsidRDefault="004A751D" w:rsidP="004A751D">
                            <w:pPr>
                              <w:spacing w:after="0"/>
                              <w:rPr>
                                <w:rFonts w:ascii="Castledown" w:hAnsi="Castledown"/>
                                <w:sz w:val="1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>Then mind maps, artist studies and topics on games as well as PE we adore!</w:t>
                            </w:r>
                          </w:p>
                          <w:p w:rsidR="004A751D" w:rsidRPr="004A751D" w:rsidRDefault="004A751D" w:rsidP="004A751D">
                            <w:pPr>
                              <w:spacing w:after="0"/>
                              <w:jc w:val="center"/>
                              <w:rPr>
                                <w:rFonts w:ascii="Castledown" w:hAnsi="Castledown"/>
                                <w:b/>
                                <w:color w:val="FF0000"/>
                                <w:sz w:val="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b/>
                                <w:color w:val="FF0000"/>
                                <w:sz w:val="8"/>
                              </w:rPr>
                              <w:t>----------</w:t>
                            </w:r>
                          </w:p>
                          <w:p w:rsidR="004A751D" w:rsidRPr="004A751D" w:rsidRDefault="004A751D" w:rsidP="004A751D">
                            <w:pPr>
                              <w:spacing w:after="0"/>
                              <w:rPr>
                                <w:rFonts w:ascii="Castledown" w:hAnsi="Castledown"/>
                                <w:sz w:val="1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>The time has now come to finish the term and also to celebrate 2016 as a year,</w:t>
                            </w:r>
                          </w:p>
                          <w:p w:rsidR="004A751D" w:rsidRPr="004A751D" w:rsidRDefault="004A751D" w:rsidP="004A751D">
                            <w:pPr>
                              <w:spacing w:after="0"/>
                              <w:rPr>
                                <w:rFonts w:ascii="Castledown" w:hAnsi="Castledown"/>
                                <w:sz w:val="1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>The singing performances brought smiles to all faces and ended in rousing cheer!</w:t>
                            </w:r>
                          </w:p>
                          <w:p w:rsidR="004A751D" w:rsidRPr="004A751D" w:rsidRDefault="004A751D" w:rsidP="004A751D">
                            <w:pPr>
                              <w:spacing w:after="0"/>
                              <w:rPr>
                                <w:rFonts w:ascii="Castledown" w:hAnsi="Castledown"/>
                                <w:sz w:val="1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>What’s left is to say, wherever you are and no matter what you will do;</w:t>
                            </w:r>
                          </w:p>
                          <w:p w:rsidR="004A751D" w:rsidRDefault="004A751D" w:rsidP="004A751D">
                            <w:pPr>
                              <w:spacing w:after="0"/>
                              <w:rPr>
                                <w:rFonts w:ascii="Castledown" w:hAnsi="Castledown"/>
                                <w:sz w:val="20"/>
                              </w:rPr>
                            </w:pPr>
                            <w:r w:rsidRPr="009552BF">
                              <w:rPr>
                                <w:rFonts w:ascii="Castledown" w:hAnsi="Castledown"/>
                                <w:sz w:val="20"/>
                              </w:rPr>
                              <w:t>From all of us here at The Mill School, Happy Christmas and New Year to you.</w:t>
                            </w:r>
                          </w:p>
                          <w:p w:rsidR="004A751D" w:rsidRPr="004A751D" w:rsidRDefault="004A751D" w:rsidP="004A751D">
                            <w:pPr>
                              <w:spacing w:after="0"/>
                              <w:jc w:val="center"/>
                              <w:rPr>
                                <w:rFonts w:ascii="Castledown" w:hAnsi="Castledown"/>
                                <w:b/>
                                <w:color w:val="FF0000"/>
                                <w:sz w:val="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b/>
                                <w:color w:val="FF0000"/>
                                <w:sz w:val="8"/>
                              </w:rPr>
                              <w:t>----------</w:t>
                            </w:r>
                          </w:p>
                          <w:p w:rsidR="004A751D" w:rsidRPr="009552BF" w:rsidRDefault="004A751D" w:rsidP="004A751D">
                            <w:pPr>
                              <w:spacing w:after="0"/>
                              <w:rPr>
                                <w:rFonts w:ascii="Castledown" w:hAnsi="Castledown"/>
                                <w:sz w:val="20"/>
                              </w:rPr>
                            </w:pPr>
                          </w:p>
                          <w:p w:rsidR="004A751D" w:rsidRPr="004A751D" w:rsidRDefault="004A751D" w:rsidP="004A751D">
                            <w:pPr>
                              <w:rPr>
                                <w:rFonts w:ascii="Castledown" w:hAnsi="Castledown"/>
                                <w:sz w:val="18"/>
                              </w:rPr>
                            </w:pPr>
                            <w:r>
                              <w:rPr>
                                <w:rFonts w:ascii="Castledown" w:hAnsi="Castledown"/>
                                <w:sz w:val="18"/>
                              </w:rPr>
                              <w:t xml:space="preserve">A Christmas Gift for you! - </w:t>
                            </w: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>Free Animation Software available:</w:t>
                            </w:r>
                            <w:r w:rsidR="002A76BF">
                              <w:rPr>
                                <w:rFonts w:ascii="Castledown" w:hAnsi="Castledown"/>
                                <w:sz w:val="18"/>
                              </w:rPr>
                              <w:t xml:space="preserve"> </w:t>
                            </w:r>
                          </w:p>
                          <w:p w:rsidR="004A751D" w:rsidRPr="004A751D" w:rsidRDefault="004A751D" w:rsidP="004A751D">
                            <w:pPr>
                              <w:rPr>
                                <w:rFonts w:ascii="Castledown" w:hAnsi="Castledown"/>
                                <w:sz w:val="18"/>
                              </w:rPr>
                            </w:pP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>As part of the year 4 topic the school have purchased an annual licence for an amazing piece of animation software (as recommended by professional animators) called Zu3D.</w:t>
                            </w:r>
                            <w:r w:rsidRPr="004A751D">
                              <w:rPr>
                                <w:rFonts w:ascii="Cambria" w:hAnsi="Cambria" w:cs="Cambria"/>
                                <w:sz w:val="18"/>
                              </w:rPr>
                              <w:t> </w:t>
                            </w: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 xml:space="preserve"> As part of the licence it allows all children to install it on a single PC, </w:t>
                            </w:r>
                            <w:r w:rsidR="001436A7" w:rsidRPr="004A751D">
                              <w:rPr>
                                <w:rFonts w:ascii="Castledown" w:hAnsi="Castledown"/>
                                <w:sz w:val="18"/>
                              </w:rPr>
                              <w:t>MacBook</w:t>
                            </w: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 xml:space="preserve"> or iPad at home.</w:t>
                            </w:r>
                            <w:r w:rsidRPr="004A751D">
                              <w:rPr>
                                <w:rFonts w:ascii="Cambria" w:hAnsi="Cambria" w:cs="Cambria"/>
                                <w:sz w:val="18"/>
                              </w:rPr>
                              <w:t> </w:t>
                            </w: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 xml:space="preserve"> The software is very easy to use with ‘Help’ videos available within the software and on the internet, allowing you to</w:t>
                            </w:r>
                            <w:r w:rsidR="001436A7" w:rsidRPr="004A751D">
                              <w:rPr>
                                <w:rFonts w:ascii="Cambria" w:hAnsi="Cambria" w:cs="Cambria"/>
                                <w:sz w:val="18"/>
                              </w:rPr>
                              <w:t> </w:t>
                            </w:r>
                            <w:r w:rsidR="001436A7" w:rsidRPr="004A751D">
                              <w:rPr>
                                <w:rFonts w:ascii="Castledown" w:hAnsi="Castledown"/>
                                <w:sz w:val="18"/>
                              </w:rPr>
                              <w:t>make</w:t>
                            </w: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 xml:space="preserve"> professional looking animations with ease.</w:t>
                            </w:r>
                            <w:r w:rsidRPr="004A751D">
                              <w:rPr>
                                <w:rFonts w:ascii="Cambria" w:hAnsi="Cambria" w:cs="Cambria"/>
                                <w:sz w:val="18"/>
                              </w:rPr>
                              <w:t> </w:t>
                            </w: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 xml:space="preserve"> Why not try creating a special Christmas message animation?</w:t>
                            </w:r>
                            <w:r w:rsidRPr="004A751D">
                              <w:rPr>
                                <w:rFonts w:ascii="Cambria" w:hAnsi="Cambria" w:cs="Cambria"/>
                                <w:sz w:val="18"/>
                              </w:rPr>
                              <w:t> </w:t>
                            </w: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 xml:space="preserve"> Send any completed animations that you would like to share to </w:t>
                            </w:r>
                            <w:hyperlink r:id="rId8" w:history="1">
                              <w:r w:rsidRPr="004A751D">
                                <w:rPr>
                                  <w:rStyle w:val="Hyperlink"/>
                                  <w:rFonts w:ascii="Castledown" w:hAnsi="Castledown"/>
                                  <w:sz w:val="18"/>
                                </w:rPr>
                                <w:t>room13@themill-tkat.org</w:t>
                              </w:r>
                            </w:hyperlink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stledown" w:hAnsi="Castledown"/>
                                <w:sz w:val="18"/>
                              </w:rPr>
                              <w:t>.</w:t>
                            </w: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 xml:space="preserve">To install the software download it from </w:t>
                            </w:r>
                            <w:hyperlink r:id="rId9" w:history="1">
                              <w:r w:rsidRPr="004A751D">
                                <w:rPr>
                                  <w:rStyle w:val="Hyperlink"/>
                                  <w:rFonts w:ascii="Castledown" w:hAnsi="Castledown"/>
                                  <w:sz w:val="18"/>
                                </w:rPr>
                                <w:t>http://www.zu3d.com/download</w:t>
                              </w:r>
                            </w:hyperlink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 xml:space="preserve"> , or for iPads search for </w:t>
                            </w:r>
                            <w:r w:rsidRPr="004A751D">
                              <w:rPr>
                                <w:rFonts w:ascii="Castledown" w:hAnsi="Castledown"/>
                                <w:color w:val="0070C0"/>
                                <w:sz w:val="18"/>
                                <w:u w:val="single"/>
                              </w:rPr>
                              <w:t>Zu3D</w:t>
                            </w:r>
                            <w:r w:rsidRPr="004A751D">
                              <w:rPr>
                                <w:rFonts w:ascii="Castledown" w:hAnsi="Castledown"/>
                                <w:color w:val="0070C0"/>
                                <w:sz w:val="18"/>
                              </w:rPr>
                              <w:t xml:space="preserve"> </w:t>
                            </w:r>
                            <w:r w:rsidRPr="004A751D">
                              <w:rPr>
                                <w:rFonts w:ascii="Castledown" w:hAnsi="Castledown"/>
                                <w:sz w:val="18"/>
                              </w:rPr>
                              <w:t>in the app store.</w:t>
                            </w:r>
                            <w:r>
                              <w:rPr>
                                <w:rFonts w:ascii="Castledown" w:hAnsi="Castledow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stledown" w:hAnsi="Castledown"/>
                                <w:sz w:val="18"/>
                                <w:szCs w:val="18"/>
                              </w:rPr>
                              <w:t>When asked for the licenc</w:t>
                            </w:r>
                            <w:r w:rsidRPr="004A751D">
                              <w:rPr>
                                <w:rFonts w:ascii="Castledown" w:hAnsi="Castledown"/>
                                <w:sz w:val="18"/>
                                <w:szCs w:val="18"/>
                              </w:rPr>
                              <w:t xml:space="preserve">e details, use: </w:t>
                            </w:r>
                            <w:r w:rsidRPr="004A751D">
                              <w:rPr>
                                <w:rFonts w:ascii="Castledown" w:hAnsi="Castledown"/>
                                <w:color w:val="FF0000"/>
                                <w:sz w:val="18"/>
                                <w:szCs w:val="18"/>
                              </w:rPr>
                              <w:t>Account Name: The Mill Primary Academy Student</w:t>
                            </w:r>
                            <w:r>
                              <w:rPr>
                                <w:rFonts w:ascii="Castledown" w:hAnsi="Castledown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stledown" w:hAnsi="Castledown"/>
                                <w:color w:val="FF0000"/>
                                <w:sz w:val="18"/>
                                <w:szCs w:val="18"/>
                              </w:rPr>
                              <w:t>A</w:t>
                            </w:r>
                            <w:r w:rsidRPr="004A751D">
                              <w:rPr>
                                <w:rFonts w:ascii="Castledown" w:hAnsi="Castledown"/>
                                <w:color w:val="FF0000"/>
                                <w:sz w:val="18"/>
                                <w:szCs w:val="18"/>
                              </w:rPr>
                              <w:t>ccount Code: 3WCV5-5WRJJ-253XA-XCLJA-</w:t>
                            </w:r>
                            <w:r w:rsidRPr="004A751D">
                              <w:rPr>
                                <w:color w:val="FF0000"/>
                                <w:sz w:val="18"/>
                                <w:szCs w:val="18"/>
                              </w:rPr>
                              <w:t>FABCH</w:t>
                            </w:r>
                          </w:p>
                          <w:p w:rsidR="00751716" w:rsidRDefault="004A751D" w:rsidP="0075171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stledown" w:hAnsi="Castledown"/>
                                <w:color w:val="000000"/>
                                <w:sz w:val="12"/>
                              </w:rPr>
                            </w:pPr>
                            <w:r>
                              <w:rPr>
                                <w:rFonts w:ascii="Castledown" w:hAnsi="Castledown"/>
                                <w:color w:val="000000"/>
                                <w:sz w:val="20"/>
                              </w:rPr>
                              <w:t>Have a wonderful</w:t>
                            </w:r>
                            <w:r w:rsidR="002A76BF">
                              <w:rPr>
                                <w:rFonts w:ascii="Castledown" w:hAnsi="Castledown"/>
                                <w:color w:val="000000"/>
                                <w:sz w:val="20"/>
                              </w:rPr>
                              <w:t xml:space="preserve"> holiday together with your families. See you in 2017</w:t>
                            </w:r>
                            <w:r w:rsidR="00EF088C">
                              <w:rPr>
                                <w:rFonts w:ascii="Castledown" w:hAnsi="Castledown"/>
                                <w:color w:val="000000"/>
                                <w:sz w:val="20"/>
                              </w:rPr>
                              <w:t>!</w:t>
                            </w:r>
                            <w:r w:rsidR="00751716">
                              <w:rPr>
                                <w:rFonts w:ascii="Castledown" w:hAnsi="Castledown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  <w:p w:rsidR="00751716" w:rsidRPr="00951B31" w:rsidRDefault="00751716" w:rsidP="0075171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stledown" w:hAnsi="Castledown"/>
                                <w:color w:val="000000"/>
                                <w:sz w:val="4"/>
                              </w:rPr>
                            </w:pPr>
                          </w:p>
                          <w:p w:rsidR="004F585A" w:rsidRPr="00B43863" w:rsidRDefault="002A76BF" w:rsidP="002A76B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stledown" w:hAnsi="Castledown"/>
                                <w:color w:val="1A1A1A"/>
                                <w:sz w:val="20"/>
                                <w:szCs w:val="20"/>
                              </w:rPr>
                            </w:pPr>
                            <w:r w:rsidRPr="007F5685">
                              <w:rPr>
                                <w:rFonts w:ascii="Castledown" w:hAnsi="Castledow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340427D" wp14:editId="53437579">
                                  <wp:extent cx="723900" cy="528454"/>
                                  <wp:effectExtent l="0" t="0" r="0" b="508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373" cy="544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60F4" w:rsidRPr="00F75B3D" w:rsidRDefault="005C417A" w:rsidP="00F122F0">
                            <w:pPr>
                              <w:spacing w:line="240" w:lineRule="auto"/>
                              <w:rPr>
                                <w:rFonts w:ascii="Castledown" w:hAnsi="Castledown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B079C">
                              <w:rPr>
                                <w:rFonts w:ascii="Castledown" w:hAnsi="Castledown"/>
                                <w:color w:val="auto"/>
                                <w:sz w:val="20"/>
                                <w:szCs w:val="20"/>
                              </w:rPr>
                              <w:t>Mr.</w:t>
                            </w:r>
                            <w:r w:rsidR="00E54BDF">
                              <w:rPr>
                                <w:rFonts w:ascii="Castledown" w:hAnsi="Castledown"/>
                                <w:color w:val="auto"/>
                                <w:sz w:val="20"/>
                                <w:szCs w:val="20"/>
                              </w:rPr>
                              <w:t xml:space="preserve"> Matt Lecuyer</w:t>
                            </w:r>
                            <w:r w:rsidR="002A76BF">
                              <w:rPr>
                                <w:rFonts w:ascii="Castledown" w:hAnsi="Castledown"/>
                                <w:color w:val="auto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E54BDF">
                              <w:rPr>
                                <w:rFonts w:ascii="Castledown" w:hAnsi="Castledown"/>
                                <w:color w:val="auto"/>
                                <w:sz w:val="20"/>
                                <w:szCs w:val="20"/>
                              </w:rPr>
                              <w:t>Headteacher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37384" id="_x0000_s1028" type="#_x0000_t202" style="position:absolute;margin-left:-28.65pt;margin-top:-663.8pt;width:389.25pt;height:692.25pt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" stroked="f">
                <v:textbox>
                  <w:txbxContent>
                    <w:p w:rsidR="00456183" w:rsidRDefault="00456183" w:rsidP="007A77AB">
                      <w:pPr>
                        <w:spacing w:line="10" w:lineRule="atLeast"/>
                        <w:rPr>
                          <w:rFonts w:ascii="Castledown" w:hAnsi="Castledown"/>
                          <w:color w:val="auto"/>
                          <w:sz w:val="18"/>
                          <w:szCs w:val="18"/>
                        </w:rPr>
                      </w:pPr>
                    </w:p>
                    <w:p w:rsidR="00FF4802" w:rsidRPr="004A751D" w:rsidRDefault="004B03FD" w:rsidP="00FE702E">
                      <w:pPr>
                        <w:spacing w:after="0" w:line="10" w:lineRule="atLeast"/>
                        <w:rPr>
                          <w:rFonts w:ascii="Castledown" w:hAnsi="Castledown"/>
                          <w:color w:val="auto"/>
                          <w:sz w:val="18"/>
                          <w:szCs w:val="22"/>
                        </w:rPr>
                      </w:pPr>
                      <w:r w:rsidRPr="004A751D">
                        <w:rPr>
                          <w:rFonts w:ascii="Castledown" w:hAnsi="Castledown"/>
                          <w:color w:val="auto"/>
                          <w:sz w:val="18"/>
                          <w:szCs w:val="22"/>
                        </w:rPr>
                        <w:t xml:space="preserve">Dear </w:t>
                      </w:r>
                      <w:r w:rsidR="00AE25E9" w:rsidRPr="004A751D">
                        <w:rPr>
                          <w:rFonts w:ascii="Castledown" w:hAnsi="Castledown"/>
                          <w:color w:val="auto"/>
                          <w:sz w:val="18"/>
                          <w:szCs w:val="22"/>
                        </w:rPr>
                        <w:t>Mums, Dads and Carers,</w:t>
                      </w:r>
                    </w:p>
                    <w:p w:rsidR="00FF4802" w:rsidRPr="00751716" w:rsidRDefault="00FF4802" w:rsidP="00FE702E">
                      <w:pPr>
                        <w:spacing w:after="0" w:line="10" w:lineRule="atLeast"/>
                        <w:rPr>
                          <w:rFonts w:ascii="Castledown" w:hAnsi="Castledown"/>
                          <w:color w:val="auto"/>
                          <w:sz w:val="12"/>
                          <w:szCs w:val="22"/>
                        </w:rPr>
                      </w:pPr>
                    </w:p>
                    <w:p w:rsidR="004A751D" w:rsidRPr="004A751D" w:rsidRDefault="004A751D" w:rsidP="004A751D">
                      <w:pPr>
                        <w:spacing w:after="0"/>
                        <w:rPr>
                          <w:rFonts w:ascii="Castledown" w:hAnsi="Castledown"/>
                          <w:sz w:val="18"/>
                        </w:rPr>
                      </w:pPr>
                      <w:r w:rsidRPr="004A751D">
                        <w:rPr>
                          <w:rFonts w:ascii="Castledown" w:hAnsi="Castledown"/>
                          <w:sz w:val="18"/>
                        </w:rPr>
                        <w:t>The end of term two has come, it is the end of the year and it has arrived oh so so fast,</w:t>
                      </w:r>
                    </w:p>
                    <w:p w:rsidR="004A751D" w:rsidRPr="004A751D" w:rsidRDefault="004A751D" w:rsidP="004A751D">
                      <w:pPr>
                        <w:spacing w:after="0"/>
                        <w:rPr>
                          <w:rFonts w:ascii="Castledown" w:hAnsi="Castledown"/>
                          <w:sz w:val="18"/>
                        </w:rPr>
                      </w:pPr>
                      <w:r w:rsidRPr="004A751D">
                        <w:rPr>
                          <w:rFonts w:ascii="Castledown" w:hAnsi="Castledown"/>
                          <w:sz w:val="18"/>
                        </w:rPr>
                        <w:t>Children’s learning and friendships, memories and moments have been made and built to last.</w:t>
                      </w:r>
                    </w:p>
                    <w:p w:rsidR="004A751D" w:rsidRPr="004A751D" w:rsidRDefault="004A751D" w:rsidP="004A751D">
                      <w:pPr>
                        <w:spacing w:after="0"/>
                        <w:rPr>
                          <w:rFonts w:ascii="Castledown" w:hAnsi="Castledown"/>
                          <w:sz w:val="18"/>
                        </w:rPr>
                      </w:pPr>
                      <w:r w:rsidRPr="004A751D">
                        <w:rPr>
                          <w:rFonts w:ascii="Castledown" w:hAnsi="Castledown"/>
                          <w:sz w:val="18"/>
                        </w:rPr>
                        <w:t xml:space="preserve">From our youngest learner in Reception, to 1, </w:t>
                      </w:r>
                      <w:r w:rsidR="001436A7" w:rsidRPr="004A751D">
                        <w:rPr>
                          <w:rFonts w:ascii="Castledown" w:hAnsi="Castledown"/>
                          <w:sz w:val="18"/>
                        </w:rPr>
                        <w:t>2,</w:t>
                      </w:r>
                      <w:r w:rsidRPr="004A751D">
                        <w:rPr>
                          <w:rFonts w:ascii="Castledown" w:hAnsi="Castledown"/>
                          <w:sz w:val="18"/>
                        </w:rPr>
                        <w:t xml:space="preserve"> 3, 4, then 5 to our eldest in Year 6,</w:t>
                      </w:r>
                    </w:p>
                    <w:p w:rsidR="004A751D" w:rsidRPr="004A751D" w:rsidRDefault="004A751D" w:rsidP="004A751D">
                      <w:pPr>
                        <w:spacing w:after="0"/>
                        <w:rPr>
                          <w:rFonts w:ascii="Castledown" w:hAnsi="Castledown"/>
                          <w:sz w:val="18"/>
                        </w:rPr>
                      </w:pPr>
                      <w:r w:rsidRPr="004A751D">
                        <w:rPr>
                          <w:rFonts w:ascii="Castledown" w:hAnsi="Castledown"/>
                          <w:sz w:val="18"/>
                        </w:rPr>
                        <w:t>Teachers, TAs, Office and Premises team, as well as Governors and PTA into the mix.</w:t>
                      </w:r>
                    </w:p>
                    <w:p w:rsidR="004A751D" w:rsidRPr="004A751D" w:rsidRDefault="004A751D" w:rsidP="004A751D">
                      <w:pPr>
                        <w:spacing w:after="0"/>
                        <w:jc w:val="center"/>
                        <w:rPr>
                          <w:rFonts w:ascii="Castledown" w:hAnsi="Castledown"/>
                          <w:b/>
                          <w:sz w:val="8"/>
                        </w:rPr>
                      </w:pPr>
                      <w:r w:rsidRPr="004A751D">
                        <w:rPr>
                          <w:rFonts w:ascii="Castledown" w:hAnsi="Castledown"/>
                          <w:b/>
                          <w:color w:val="FF0000"/>
                          <w:sz w:val="8"/>
                        </w:rPr>
                        <w:t>----------</w:t>
                      </w:r>
                    </w:p>
                    <w:p w:rsidR="004A751D" w:rsidRPr="004A751D" w:rsidRDefault="004A751D" w:rsidP="004A751D">
                      <w:pPr>
                        <w:spacing w:after="0"/>
                        <w:rPr>
                          <w:rFonts w:ascii="Castledown" w:hAnsi="Castledown"/>
                          <w:sz w:val="18"/>
                        </w:rPr>
                      </w:pPr>
                      <w:r w:rsidRPr="004A751D">
                        <w:rPr>
                          <w:rFonts w:ascii="Castledown" w:hAnsi="Castledown"/>
                          <w:sz w:val="18"/>
                        </w:rPr>
                        <w:t>We have all worked together, exploring new concepts and have all shared what we have done</w:t>
                      </w:r>
                    </w:p>
                    <w:p w:rsidR="004A751D" w:rsidRPr="004A751D" w:rsidRDefault="004A751D" w:rsidP="004A751D">
                      <w:pPr>
                        <w:spacing w:after="0"/>
                        <w:rPr>
                          <w:rFonts w:ascii="Castledown" w:hAnsi="Castledown"/>
                          <w:sz w:val="18"/>
                        </w:rPr>
                      </w:pPr>
                      <w:r w:rsidRPr="004A751D">
                        <w:rPr>
                          <w:rFonts w:ascii="Castledown" w:hAnsi="Castledown"/>
                          <w:sz w:val="18"/>
                        </w:rPr>
                        <w:t>With celebration assemblies, trips and visitors, that make our learning good fun!</w:t>
                      </w:r>
                    </w:p>
                    <w:p w:rsidR="004A751D" w:rsidRPr="004A751D" w:rsidRDefault="004A751D" w:rsidP="004A751D">
                      <w:pPr>
                        <w:spacing w:after="0"/>
                        <w:rPr>
                          <w:rFonts w:ascii="Castledown" w:hAnsi="Castledown"/>
                          <w:sz w:val="18"/>
                        </w:rPr>
                      </w:pPr>
                      <w:r w:rsidRPr="004A751D">
                        <w:rPr>
                          <w:rFonts w:ascii="Castledown" w:hAnsi="Castledown"/>
                          <w:sz w:val="18"/>
                        </w:rPr>
                        <w:t>A Year 4 Badminton win, our football team of boys and also one of Year 5 and Year 6 girls</w:t>
                      </w:r>
                    </w:p>
                    <w:p w:rsidR="004A751D" w:rsidRPr="004A751D" w:rsidRDefault="004A751D" w:rsidP="004A751D">
                      <w:pPr>
                        <w:spacing w:after="0"/>
                        <w:rPr>
                          <w:rFonts w:ascii="Castledown" w:hAnsi="Castledown"/>
                          <w:b/>
                          <w:color w:val="FF0000"/>
                          <w:sz w:val="18"/>
                        </w:rPr>
                      </w:pPr>
                      <w:r w:rsidRPr="004A751D">
                        <w:rPr>
                          <w:rFonts w:ascii="Castledown" w:hAnsi="Castledown"/>
                          <w:sz w:val="18"/>
                        </w:rPr>
                        <w:t>Young Interpreters, School council, Room 13 committee, a Teddy Bear’s picnic with our Miss Dearle!</w:t>
                      </w:r>
                    </w:p>
                    <w:p w:rsidR="004A751D" w:rsidRPr="004A751D" w:rsidRDefault="004A751D" w:rsidP="004A751D">
                      <w:pPr>
                        <w:spacing w:after="0"/>
                        <w:jc w:val="center"/>
                        <w:rPr>
                          <w:rFonts w:ascii="Castledown" w:hAnsi="Castledown"/>
                          <w:b/>
                          <w:color w:val="FF0000"/>
                          <w:sz w:val="8"/>
                        </w:rPr>
                      </w:pPr>
                      <w:r w:rsidRPr="004A751D">
                        <w:rPr>
                          <w:rFonts w:ascii="Castledown" w:hAnsi="Castledown"/>
                          <w:b/>
                          <w:color w:val="FF0000"/>
                          <w:sz w:val="8"/>
                        </w:rPr>
                        <w:t>----------</w:t>
                      </w:r>
                    </w:p>
                    <w:p w:rsidR="004A751D" w:rsidRPr="004A751D" w:rsidRDefault="004A751D" w:rsidP="004A751D">
                      <w:pPr>
                        <w:spacing w:after="0"/>
                        <w:rPr>
                          <w:rFonts w:ascii="Castledown" w:hAnsi="Castledown"/>
                          <w:sz w:val="18"/>
                        </w:rPr>
                      </w:pPr>
                      <w:r w:rsidRPr="004A751D">
                        <w:rPr>
                          <w:rFonts w:ascii="Castledown" w:hAnsi="Castledown"/>
                          <w:sz w:val="18"/>
                        </w:rPr>
                        <w:t>We helped Children in need, PTA Christmas fair, we collaborated with Manor Green School,</w:t>
                      </w:r>
                    </w:p>
                    <w:p w:rsidR="004A751D" w:rsidRPr="004A751D" w:rsidRDefault="004A751D" w:rsidP="004A751D">
                      <w:pPr>
                        <w:spacing w:after="0"/>
                        <w:rPr>
                          <w:rFonts w:ascii="Castledown" w:hAnsi="Castledown"/>
                          <w:sz w:val="18"/>
                        </w:rPr>
                      </w:pPr>
                      <w:r w:rsidRPr="004A751D">
                        <w:rPr>
                          <w:rFonts w:ascii="Castledown" w:hAnsi="Castledown"/>
                          <w:sz w:val="18"/>
                        </w:rPr>
                        <w:t>A trip to Mill Pond, The Globe Theatre and Hinde and finding mysterious green drool!</w:t>
                      </w:r>
                    </w:p>
                    <w:p w:rsidR="004A751D" w:rsidRPr="004A751D" w:rsidRDefault="004A751D" w:rsidP="004A751D">
                      <w:pPr>
                        <w:spacing w:after="0"/>
                        <w:rPr>
                          <w:rFonts w:ascii="Castledown" w:hAnsi="Castledown"/>
                          <w:sz w:val="18"/>
                        </w:rPr>
                      </w:pPr>
                      <w:r w:rsidRPr="004A751D">
                        <w:rPr>
                          <w:rFonts w:ascii="Castledown" w:hAnsi="Castledown"/>
                          <w:sz w:val="18"/>
                        </w:rPr>
                        <w:t>Making animations and movies, Superhero days, then a visit from the R.S.P.B,</w:t>
                      </w:r>
                    </w:p>
                    <w:p w:rsidR="004A751D" w:rsidRPr="004A751D" w:rsidRDefault="004A751D" w:rsidP="004A751D">
                      <w:pPr>
                        <w:spacing w:after="0"/>
                        <w:rPr>
                          <w:rFonts w:ascii="Castledown" w:hAnsi="Castledown"/>
                          <w:sz w:val="18"/>
                        </w:rPr>
                      </w:pPr>
                      <w:r w:rsidRPr="004A751D">
                        <w:rPr>
                          <w:rFonts w:ascii="Castledown" w:hAnsi="Castledown"/>
                          <w:sz w:val="18"/>
                        </w:rPr>
                        <w:t>MP visits, music and art exhibits and recording a nursery rhyme CD.</w:t>
                      </w:r>
                    </w:p>
                    <w:p w:rsidR="004A751D" w:rsidRPr="004A751D" w:rsidRDefault="004A751D" w:rsidP="004A751D">
                      <w:pPr>
                        <w:spacing w:after="0"/>
                        <w:jc w:val="center"/>
                        <w:rPr>
                          <w:rFonts w:ascii="Castledown" w:hAnsi="Castledown"/>
                          <w:b/>
                          <w:color w:val="FF0000"/>
                          <w:sz w:val="8"/>
                        </w:rPr>
                      </w:pPr>
                      <w:r w:rsidRPr="004A751D">
                        <w:rPr>
                          <w:rFonts w:ascii="Castledown" w:hAnsi="Castledown"/>
                          <w:b/>
                          <w:color w:val="FF0000"/>
                          <w:sz w:val="8"/>
                        </w:rPr>
                        <w:t>----------</w:t>
                      </w:r>
                    </w:p>
                    <w:p w:rsidR="004A751D" w:rsidRPr="004A751D" w:rsidRDefault="004A751D" w:rsidP="004A751D">
                      <w:pPr>
                        <w:spacing w:after="0"/>
                        <w:rPr>
                          <w:rFonts w:ascii="Castledown" w:hAnsi="Castledown"/>
                          <w:sz w:val="18"/>
                        </w:rPr>
                      </w:pPr>
                      <w:r w:rsidRPr="004A751D">
                        <w:rPr>
                          <w:rFonts w:ascii="Castledown" w:hAnsi="Castledown"/>
                          <w:sz w:val="18"/>
                        </w:rPr>
                        <w:t>Making Periscopes, a chocolate factory, science experiments as well as looking at sound,</w:t>
                      </w:r>
                    </w:p>
                    <w:p w:rsidR="004A751D" w:rsidRPr="004A751D" w:rsidRDefault="004A751D" w:rsidP="004A751D">
                      <w:pPr>
                        <w:spacing w:after="0"/>
                        <w:rPr>
                          <w:rFonts w:ascii="Castledown" w:hAnsi="Castledown"/>
                          <w:sz w:val="18"/>
                        </w:rPr>
                      </w:pPr>
                      <w:r w:rsidRPr="004A751D">
                        <w:rPr>
                          <w:rFonts w:ascii="Castledown" w:hAnsi="Castledown"/>
                          <w:sz w:val="18"/>
                        </w:rPr>
                        <w:t>Feeding Fred, Polar Express, Traction Man story, and then 7 Habits making learning so round.</w:t>
                      </w:r>
                    </w:p>
                    <w:p w:rsidR="004A751D" w:rsidRPr="004A751D" w:rsidRDefault="004A751D" w:rsidP="004A751D">
                      <w:pPr>
                        <w:spacing w:after="0"/>
                        <w:rPr>
                          <w:rFonts w:ascii="Castledown" w:hAnsi="Castledown"/>
                          <w:sz w:val="18"/>
                        </w:rPr>
                      </w:pPr>
                      <w:r w:rsidRPr="004A751D">
                        <w:rPr>
                          <w:rFonts w:ascii="Castledown" w:hAnsi="Castledown"/>
                          <w:sz w:val="18"/>
                        </w:rPr>
                        <w:t>With talk stories and writing, investigating our maths, and reading quizzes galore,</w:t>
                      </w:r>
                    </w:p>
                    <w:p w:rsidR="004A751D" w:rsidRPr="004A751D" w:rsidRDefault="004A751D" w:rsidP="004A751D">
                      <w:pPr>
                        <w:spacing w:after="0"/>
                        <w:rPr>
                          <w:rFonts w:ascii="Castledown" w:hAnsi="Castledown"/>
                          <w:sz w:val="18"/>
                        </w:rPr>
                      </w:pPr>
                      <w:r w:rsidRPr="004A751D">
                        <w:rPr>
                          <w:rFonts w:ascii="Castledown" w:hAnsi="Castledown"/>
                          <w:sz w:val="18"/>
                        </w:rPr>
                        <w:t>Then mind maps, artist studies and topics on games as well as PE we adore!</w:t>
                      </w:r>
                    </w:p>
                    <w:p w:rsidR="004A751D" w:rsidRPr="004A751D" w:rsidRDefault="004A751D" w:rsidP="004A751D">
                      <w:pPr>
                        <w:spacing w:after="0"/>
                        <w:jc w:val="center"/>
                        <w:rPr>
                          <w:rFonts w:ascii="Castledown" w:hAnsi="Castledown"/>
                          <w:b/>
                          <w:color w:val="FF0000"/>
                          <w:sz w:val="8"/>
                        </w:rPr>
                      </w:pPr>
                      <w:r w:rsidRPr="004A751D">
                        <w:rPr>
                          <w:rFonts w:ascii="Castledown" w:hAnsi="Castledown"/>
                          <w:b/>
                          <w:color w:val="FF0000"/>
                          <w:sz w:val="8"/>
                        </w:rPr>
                        <w:t>----------</w:t>
                      </w:r>
                    </w:p>
                    <w:p w:rsidR="004A751D" w:rsidRPr="004A751D" w:rsidRDefault="004A751D" w:rsidP="004A751D">
                      <w:pPr>
                        <w:spacing w:after="0"/>
                        <w:rPr>
                          <w:rFonts w:ascii="Castledown" w:hAnsi="Castledown"/>
                          <w:sz w:val="18"/>
                        </w:rPr>
                      </w:pPr>
                      <w:r w:rsidRPr="004A751D">
                        <w:rPr>
                          <w:rFonts w:ascii="Castledown" w:hAnsi="Castledown"/>
                          <w:sz w:val="18"/>
                        </w:rPr>
                        <w:t>The time has now come to finish the term and also to celebrate 2016 as a year,</w:t>
                      </w:r>
                    </w:p>
                    <w:p w:rsidR="004A751D" w:rsidRPr="004A751D" w:rsidRDefault="004A751D" w:rsidP="004A751D">
                      <w:pPr>
                        <w:spacing w:after="0"/>
                        <w:rPr>
                          <w:rFonts w:ascii="Castledown" w:hAnsi="Castledown"/>
                          <w:sz w:val="18"/>
                        </w:rPr>
                      </w:pPr>
                      <w:r w:rsidRPr="004A751D">
                        <w:rPr>
                          <w:rFonts w:ascii="Castledown" w:hAnsi="Castledown"/>
                          <w:sz w:val="18"/>
                        </w:rPr>
                        <w:t>The singing performances brought smiles to all faces and ended in rousing cheer!</w:t>
                      </w:r>
                    </w:p>
                    <w:p w:rsidR="004A751D" w:rsidRPr="004A751D" w:rsidRDefault="004A751D" w:rsidP="004A751D">
                      <w:pPr>
                        <w:spacing w:after="0"/>
                        <w:rPr>
                          <w:rFonts w:ascii="Castledown" w:hAnsi="Castledown"/>
                          <w:sz w:val="18"/>
                        </w:rPr>
                      </w:pPr>
                      <w:r w:rsidRPr="004A751D">
                        <w:rPr>
                          <w:rFonts w:ascii="Castledown" w:hAnsi="Castledown"/>
                          <w:sz w:val="18"/>
                        </w:rPr>
                        <w:t>What’s left is to say, wherever you are and no matter what you will do;</w:t>
                      </w:r>
                    </w:p>
                    <w:p w:rsidR="004A751D" w:rsidRDefault="004A751D" w:rsidP="004A751D">
                      <w:pPr>
                        <w:spacing w:after="0"/>
                        <w:rPr>
                          <w:rFonts w:ascii="Castledown" w:hAnsi="Castledown"/>
                          <w:sz w:val="20"/>
                        </w:rPr>
                      </w:pPr>
                      <w:r w:rsidRPr="009552BF">
                        <w:rPr>
                          <w:rFonts w:ascii="Castledown" w:hAnsi="Castledown"/>
                          <w:sz w:val="20"/>
                        </w:rPr>
                        <w:t>From all of us here at The Mill School, Happy Christmas and New Year to you.</w:t>
                      </w:r>
                    </w:p>
                    <w:p w:rsidR="004A751D" w:rsidRPr="004A751D" w:rsidRDefault="004A751D" w:rsidP="004A751D">
                      <w:pPr>
                        <w:spacing w:after="0"/>
                        <w:jc w:val="center"/>
                        <w:rPr>
                          <w:rFonts w:ascii="Castledown" w:hAnsi="Castledown"/>
                          <w:b/>
                          <w:color w:val="FF0000"/>
                          <w:sz w:val="8"/>
                        </w:rPr>
                      </w:pPr>
                      <w:r w:rsidRPr="004A751D">
                        <w:rPr>
                          <w:rFonts w:ascii="Castledown" w:hAnsi="Castledown"/>
                          <w:b/>
                          <w:color w:val="FF0000"/>
                          <w:sz w:val="8"/>
                        </w:rPr>
                        <w:t>----------</w:t>
                      </w:r>
                    </w:p>
                    <w:p w:rsidR="004A751D" w:rsidRPr="009552BF" w:rsidRDefault="004A751D" w:rsidP="004A751D">
                      <w:pPr>
                        <w:spacing w:after="0"/>
                        <w:rPr>
                          <w:rFonts w:ascii="Castledown" w:hAnsi="Castledown"/>
                          <w:sz w:val="20"/>
                        </w:rPr>
                      </w:pPr>
                    </w:p>
                    <w:p w:rsidR="004A751D" w:rsidRPr="004A751D" w:rsidRDefault="004A751D" w:rsidP="004A751D">
                      <w:pPr>
                        <w:rPr>
                          <w:rFonts w:ascii="Castledown" w:hAnsi="Castledown"/>
                          <w:sz w:val="18"/>
                        </w:rPr>
                      </w:pPr>
                      <w:r>
                        <w:rPr>
                          <w:rFonts w:ascii="Castledown" w:hAnsi="Castledown"/>
                          <w:sz w:val="18"/>
                        </w:rPr>
                        <w:t xml:space="preserve">A Christmas Gift for you! - </w:t>
                      </w:r>
                      <w:r w:rsidRPr="004A751D">
                        <w:rPr>
                          <w:rFonts w:ascii="Castledown" w:hAnsi="Castledown"/>
                          <w:sz w:val="18"/>
                        </w:rPr>
                        <w:t>Free Animation Software available:</w:t>
                      </w:r>
                      <w:r w:rsidR="002A76BF">
                        <w:rPr>
                          <w:rFonts w:ascii="Castledown" w:hAnsi="Castledown"/>
                          <w:sz w:val="18"/>
                        </w:rPr>
                        <w:t xml:space="preserve"> </w:t>
                      </w:r>
                    </w:p>
                    <w:p w:rsidR="004A751D" w:rsidRPr="004A751D" w:rsidRDefault="004A751D" w:rsidP="004A751D">
                      <w:pPr>
                        <w:rPr>
                          <w:rFonts w:ascii="Castledown" w:hAnsi="Castledown"/>
                          <w:sz w:val="18"/>
                        </w:rPr>
                      </w:pPr>
                      <w:r w:rsidRPr="004A751D">
                        <w:rPr>
                          <w:rFonts w:ascii="Castledown" w:hAnsi="Castledown"/>
                          <w:sz w:val="18"/>
                        </w:rPr>
                        <w:t>As part of the year 4 topic the school have purchased an annual licence for an amazing piece of animation software (as recommended by professional animators) called Zu3D.</w:t>
                      </w:r>
                      <w:r w:rsidRPr="004A751D">
                        <w:rPr>
                          <w:rFonts w:ascii="Cambria" w:hAnsi="Cambria" w:cs="Cambria"/>
                          <w:sz w:val="18"/>
                        </w:rPr>
                        <w:t> </w:t>
                      </w:r>
                      <w:r w:rsidRPr="004A751D">
                        <w:rPr>
                          <w:rFonts w:ascii="Castledown" w:hAnsi="Castledown"/>
                          <w:sz w:val="18"/>
                        </w:rPr>
                        <w:t xml:space="preserve"> As part of the licence it allows all children to install it on a single PC, </w:t>
                      </w:r>
                      <w:r w:rsidR="001436A7" w:rsidRPr="004A751D">
                        <w:rPr>
                          <w:rFonts w:ascii="Castledown" w:hAnsi="Castledown"/>
                          <w:sz w:val="18"/>
                        </w:rPr>
                        <w:t>MacBook</w:t>
                      </w:r>
                      <w:r w:rsidRPr="004A751D">
                        <w:rPr>
                          <w:rFonts w:ascii="Castledown" w:hAnsi="Castledown"/>
                          <w:sz w:val="18"/>
                        </w:rPr>
                        <w:t xml:space="preserve"> or iPad at home.</w:t>
                      </w:r>
                      <w:r w:rsidRPr="004A751D">
                        <w:rPr>
                          <w:rFonts w:ascii="Cambria" w:hAnsi="Cambria" w:cs="Cambria"/>
                          <w:sz w:val="18"/>
                        </w:rPr>
                        <w:t> </w:t>
                      </w:r>
                      <w:r w:rsidRPr="004A751D">
                        <w:rPr>
                          <w:rFonts w:ascii="Castledown" w:hAnsi="Castledown"/>
                          <w:sz w:val="18"/>
                        </w:rPr>
                        <w:t xml:space="preserve"> The software is very easy to use with ‘Help’ videos available within the software and on the internet, allowing you to</w:t>
                      </w:r>
                      <w:r w:rsidR="001436A7" w:rsidRPr="004A751D">
                        <w:rPr>
                          <w:rFonts w:ascii="Cambria" w:hAnsi="Cambria" w:cs="Cambria"/>
                          <w:sz w:val="18"/>
                        </w:rPr>
                        <w:t> </w:t>
                      </w:r>
                      <w:r w:rsidR="001436A7" w:rsidRPr="004A751D">
                        <w:rPr>
                          <w:rFonts w:ascii="Castledown" w:hAnsi="Castledown"/>
                          <w:sz w:val="18"/>
                        </w:rPr>
                        <w:t>make</w:t>
                      </w:r>
                      <w:r w:rsidRPr="004A751D">
                        <w:rPr>
                          <w:rFonts w:ascii="Castledown" w:hAnsi="Castledown"/>
                          <w:sz w:val="18"/>
                        </w:rPr>
                        <w:t xml:space="preserve"> professional looking animations with ease.</w:t>
                      </w:r>
                      <w:r w:rsidRPr="004A751D">
                        <w:rPr>
                          <w:rFonts w:ascii="Cambria" w:hAnsi="Cambria" w:cs="Cambria"/>
                          <w:sz w:val="18"/>
                        </w:rPr>
                        <w:t> </w:t>
                      </w:r>
                      <w:r w:rsidRPr="004A751D">
                        <w:rPr>
                          <w:rFonts w:ascii="Castledown" w:hAnsi="Castledown"/>
                          <w:sz w:val="18"/>
                        </w:rPr>
                        <w:t xml:space="preserve"> Why not try creating a special Christmas message animation?</w:t>
                      </w:r>
                      <w:r w:rsidRPr="004A751D">
                        <w:rPr>
                          <w:rFonts w:ascii="Cambria" w:hAnsi="Cambria" w:cs="Cambria"/>
                          <w:sz w:val="18"/>
                        </w:rPr>
                        <w:t> </w:t>
                      </w:r>
                      <w:r w:rsidRPr="004A751D">
                        <w:rPr>
                          <w:rFonts w:ascii="Castledown" w:hAnsi="Castledown"/>
                          <w:sz w:val="18"/>
                        </w:rPr>
                        <w:t xml:space="preserve"> Send any completed animations that you would like to share to </w:t>
                      </w:r>
                      <w:hyperlink r:id="rId11" w:history="1">
                        <w:r w:rsidRPr="004A751D">
                          <w:rPr>
                            <w:rStyle w:val="Hyperlink"/>
                            <w:rFonts w:ascii="Castledown" w:hAnsi="Castledown"/>
                            <w:sz w:val="18"/>
                          </w:rPr>
                          <w:t>room13@themill-tkat.org</w:t>
                        </w:r>
                      </w:hyperlink>
                      <w:r w:rsidRPr="004A751D">
                        <w:rPr>
                          <w:rFonts w:ascii="Castledown" w:hAnsi="Castledown"/>
                          <w:sz w:val="18"/>
                        </w:rPr>
                        <w:t xml:space="preserve"> </w:t>
                      </w:r>
                      <w:r>
                        <w:rPr>
                          <w:rFonts w:ascii="Castledown" w:hAnsi="Castledown"/>
                          <w:sz w:val="18"/>
                        </w:rPr>
                        <w:t>.</w:t>
                      </w:r>
                      <w:r w:rsidRPr="004A751D">
                        <w:rPr>
                          <w:rFonts w:ascii="Castledown" w:hAnsi="Castledown"/>
                          <w:sz w:val="18"/>
                        </w:rPr>
                        <w:t xml:space="preserve">To install the software download it from </w:t>
                      </w:r>
                      <w:hyperlink r:id="rId12" w:history="1">
                        <w:r w:rsidRPr="004A751D">
                          <w:rPr>
                            <w:rStyle w:val="Hyperlink"/>
                            <w:rFonts w:ascii="Castledown" w:hAnsi="Castledown"/>
                            <w:sz w:val="18"/>
                          </w:rPr>
                          <w:t>http://www.zu3d.com/download</w:t>
                        </w:r>
                      </w:hyperlink>
                      <w:r w:rsidRPr="004A751D">
                        <w:rPr>
                          <w:rFonts w:ascii="Castledown" w:hAnsi="Castledown"/>
                          <w:sz w:val="18"/>
                        </w:rPr>
                        <w:t xml:space="preserve"> , or for iPads search for </w:t>
                      </w:r>
                      <w:r w:rsidRPr="004A751D">
                        <w:rPr>
                          <w:rFonts w:ascii="Castledown" w:hAnsi="Castledown"/>
                          <w:color w:val="0070C0"/>
                          <w:sz w:val="18"/>
                          <w:u w:val="single"/>
                        </w:rPr>
                        <w:t>Zu3D</w:t>
                      </w:r>
                      <w:r w:rsidRPr="004A751D">
                        <w:rPr>
                          <w:rFonts w:ascii="Castledown" w:hAnsi="Castledown"/>
                          <w:color w:val="0070C0"/>
                          <w:sz w:val="18"/>
                        </w:rPr>
                        <w:t xml:space="preserve"> </w:t>
                      </w:r>
                      <w:r w:rsidRPr="004A751D">
                        <w:rPr>
                          <w:rFonts w:ascii="Castledown" w:hAnsi="Castledown"/>
                          <w:sz w:val="18"/>
                        </w:rPr>
                        <w:t>in the app store.</w:t>
                      </w:r>
                      <w:r>
                        <w:rPr>
                          <w:rFonts w:ascii="Castledown" w:hAnsi="Castledown"/>
                          <w:sz w:val="18"/>
                        </w:rPr>
                        <w:t xml:space="preserve"> </w:t>
                      </w:r>
                      <w:r>
                        <w:rPr>
                          <w:rFonts w:ascii="Castledown" w:hAnsi="Castledown"/>
                          <w:sz w:val="18"/>
                          <w:szCs w:val="18"/>
                        </w:rPr>
                        <w:t>When asked for the licenc</w:t>
                      </w:r>
                      <w:r w:rsidRPr="004A751D">
                        <w:rPr>
                          <w:rFonts w:ascii="Castledown" w:hAnsi="Castledown"/>
                          <w:sz w:val="18"/>
                          <w:szCs w:val="18"/>
                        </w:rPr>
                        <w:t xml:space="preserve">e details, use: </w:t>
                      </w:r>
                      <w:r w:rsidRPr="004A751D">
                        <w:rPr>
                          <w:rFonts w:ascii="Castledown" w:hAnsi="Castledown"/>
                          <w:color w:val="FF0000"/>
                          <w:sz w:val="18"/>
                          <w:szCs w:val="18"/>
                        </w:rPr>
                        <w:t>Account Name: The Mill Primary Academy Student</w:t>
                      </w:r>
                      <w:r>
                        <w:rPr>
                          <w:rFonts w:ascii="Castledown" w:hAnsi="Castledown"/>
                          <w:sz w:val="18"/>
                        </w:rPr>
                        <w:t xml:space="preserve"> </w:t>
                      </w:r>
                      <w:r>
                        <w:rPr>
                          <w:rFonts w:ascii="Castledown" w:hAnsi="Castledown"/>
                          <w:color w:val="FF0000"/>
                          <w:sz w:val="18"/>
                          <w:szCs w:val="18"/>
                        </w:rPr>
                        <w:t>A</w:t>
                      </w:r>
                      <w:r w:rsidRPr="004A751D">
                        <w:rPr>
                          <w:rFonts w:ascii="Castledown" w:hAnsi="Castledown"/>
                          <w:color w:val="FF0000"/>
                          <w:sz w:val="18"/>
                          <w:szCs w:val="18"/>
                        </w:rPr>
                        <w:t>ccount Code: 3WCV5-5WRJJ-253XA-XCLJA-</w:t>
                      </w:r>
                      <w:r w:rsidRPr="004A751D">
                        <w:rPr>
                          <w:color w:val="FF0000"/>
                          <w:sz w:val="18"/>
                          <w:szCs w:val="18"/>
                        </w:rPr>
                        <w:t>FABCH</w:t>
                      </w:r>
                    </w:p>
                    <w:p w:rsidR="00751716" w:rsidRDefault="004A751D" w:rsidP="00751716">
                      <w:pPr>
                        <w:pStyle w:val="NormalWeb"/>
                        <w:spacing w:before="0" w:beforeAutospacing="0" w:after="0" w:afterAutospacing="0"/>
                        <w:rPr>
                          <w:rFonts w:ascii="Castledown" w:hAnsi="Castledown"/>
                          <w:color w:val="000000"/>
                          <w:sz w:val="12"/>
                        </w:rPr>
                      </w:pPr>
                      <w:r>
                        <w:rPr>
                          <w:rFonts w:ascii="Castledown" w:hAnsi="Castledown"/>
                          <w:color w:val="000000"/>
                          <w:sz w:val="20"/>
                        </w:rPr>
                        <w:t>Have a wonderful</w:t>
                      </w:r>
                      <w:r w:rsidR="002A76BF">
                        <w:rPr>
                          <w:rFonts w:ascii="Castledown" w:hAnsi="Castledown"/>
                          <w:color w:val="000000"/>
                          <w:sz w:val="20"/>
                        </w:rPr>
                        <w:t xml:space="preserve"> holiday together with your families. See you in 2017</w:t>
                      </w:r>
                      <w:r w:rsidR="00EF088C">
                        <w:rPr>
                          <w:rFonts w:ascii="Castledown" w:hAnsi="Castledown"/>
                          <w:color w:val="000000"/>
                          <w:sz w:val="20"/>
                        </w:rPr>
                        <w:t>!</w:t>
                      </w:r>
                      <w:r w:rsidR="00751716">
                        <w:rPr>
                          <w:rFonts w:ascii="Castledown" w:hAnsi="Castledown"/>
                          <w:color w:val="000000"/>
                          <w:sz w:val="20"/>
                        </w:rPr>
                        <w:t xml:space="preserve"> </w:t>
                      </w:r>
                    </w:p>
                    <w:p w:rsidR="00751716" w:rsidRPr="00951B31" w:rsidRDefault="00751716" w:rsidP="00751716">
                      <w:pPr>
                        <w:pStyle w:val="NormalWeb"/>
                        <w:spacing w:before="0" w:beforeAutospacing="0" w:after="0" w:afterAutospacing="0"/>
                        <w:rPr>
                          <w:rFonts w:ascii="Castledown" w:hAnsi="Castledown"/>
                          <w:color w:val="000000"/>
                          <w:sz w:val="4"/>
                        </w:rPr>
                      </w:pPr>
                    </w:p>
                    <w:p w:rsidR="004F585A" w:rsidRPr="00B43863" w:rsidRDefault="002A76BF" w:rsidP="002A76BF">
                      <w:pPr>
                        <w:pStyle w:val="NormalWeb"/>
                        <w:spacing w:before="0" w:beforeAutospacing="0" w:after="0" w:afterAutospacing="0"/>
                        <w:rPr>
                          <w:rFonts w:ascii="Castledown" w:hAnsi="Castledown"/>
                          <w:color w:val="1A1A1A"/>
                          <w:sz w:val="20"/>
                          <w:szCs w:val="20"/>
                        </w:rPr>
                      </w:pPr>
                      <w:r w:rsidRPr="007F5685">
                        <w:rPr>
                          <w:rFonts w:ascii="Castledown" w:hAnsi="Castledow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340427D" wp14:editId="53437579">
                            <wp:extent cx="723900" cy="528454"/>
                            <wp:effectExtent l="0" t="0" r="0" b="508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373" cy="544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60F4" w:rsidRPr="00F75B3D" w:rsidRDefault="005C417A" w:rsidP="00F122F0">
                      <w:pPr>
                        <w:spacing w:line="240" w:lineRule="auto"/>
                        <w:rPr>
                          <w:rFonts w:ascii="Castledown" w:hAnsi="Castledown"/>
                          <w:color w:val="auto"/>
                          <w:sz w:val="20"/>
                          <w:szCs w:val="20"/>
                        </w:rPr>
                      </w:pPr>
                      <w:r w:rsidRPr="002B079C">
                        <w:rPr>
                          <w:rFonts w:ascii="Castledown" w:hAnsi="Castledown"/>
                          <w:color w:val="auto"/>
                          <w:sz w:val="20"/>
                          <w:szCs w:val="20"/>
                        </w:rPr>
                        <w:t>Mr.</w:t>
                      </w:r>
                      <w:r w:rsidR="00E54BDF">
                        <w:rPr>
                          <w:rFonts w:ascii="Castledown" w:hAnsi="Castledown"/>
                          <w:color w:val="auto"/>
                          <w:sz w:val="20"/>
                          <w:szCs w:val="20"/>
                        </w:rPr>
                        <w:t xml:space="preserve"> Matt Lecuyer</w:t>
                      </w:r>
                      <w:r w:rsidR="002A76BF">
                        <w:rPr>
                          <w:rFonts w:ascii="Castledown" w:hAnsi="Castledown"/>
                          <w:color w:val="auto"/>
                          <w:sz w:val="20"/>
                          <w:szCs w:val="20"/>
                        </w:rPr>
                        <w:t xml:space="preserve">, </w:t>
                      </w:r>
                      <w:r w:rsidR="00E54BDF">
                        <w:rPr>
                          <w:rFonts w:ascii="Castledown" w:hAnsi="Castledown"/>
                          <w:color w:val="auto"/>
                          <w:sz w:val="20"/>
                          <w:szCs w:val="20"/>
                        </w:rPr>
                        <w:t>Headteacher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B0FE3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Castledown">
    <w:panose1 w:val="02000506000000020003"/>
    <w:charset w:val="00"/>
    <w:family w:val="auto"/>
    <w:pitch w:val="variable"/>
    <w:sig w:usb0="800000AF" w:usb1="5000245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725C7"/>
    <w:multiLevelType w:val="hybridMultilevel"/>
    <w:tmpl w:val="11681FE6"/>
    <w:lvl w:ilvl="0" w:tplc="AC0A98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A1D52"/>
    <w:multiLevelType w:val="hybridMultilevel"/>
    <w:tmpl w:val="28E09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FB4452"/>
    <w:multiLevelType w:val="hybridMultilevel"/>
    <w:tmpl w:val="67628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A1507E"/>
    <w:multiLevelType w:val="hybridMultilevel"/>
    <w:tmpl w:val="914A6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FAD"/>
    <w:rsid w:val="00007C59"/>
    <w:rsid w:val="00036D0D"/>
    <w:rsid w:val="0004313A"/>
    <w:rsid w:val="00082FF7"/>
    <w:rsid w:val="00084922"/>
    <w:rsid w:val="000C7854"/>
    <w:rsid w:val="000F3861"/>
    <w:rsid w:val="000F79AB"/>
    <w:rsid w:val="00100B1E"/>
    <w:rsid w:val="00121B46"/>
    <w:rsid w:val="001436A7"/>
    <w:rsid w:val="001532A7"/>
    <w:rsid w:val="001573AE"/>
    <w:rsid w:val="00160E04"/>
    <w:rsid w:val="00162CD9"/>
    <w:rsid w:val="0018218C"/>
    <w:rsid w:val="00191F49"/>
    <w:rsid w:val="001A62F4"/>
    <w:rsid w:val="001A741D"/>
    <w:rsid w:val="001D0E89"/>
    <w:rsid w:val="0020355B"/>
    <w:rsid w:val="00216C19"/>
    <w:rsid w:val="0022189E"/>
    <w:rsid w:val="002534BA"/>
    <w:rsid w:val="00254A2C"/>
    <w:rsid w:val="0025503C"/>
    <w:rsid w:val="0025552F"/>
    <w:rsid w:val="00296120"/>
    <w:rsid w:val="002A02F4"/>
    <w:rsid w:val="002A0CAB"/>
    <w:rsid w:val="002A5C2F"/>
    <w:rsid w:val="002A76BF"/>
    <w:rsid w:val="002B079C"/>
    <w:rsid w:val="002B2CDB"/>
    <w:rsid w:val="002D5217"/>
    <w:rsid w:val="002D65DD"/>
    <w:rsid w:val="002D6C00"/>
    <w:rsid w:val="002E43F1"/>
    <w:rsid w:val="002E66DA"/>
    <w:rsid w:val="002E7AD4"/>
    <w:rsid w:val="0031153A"/>
    <w:rsid w:val="00322ACD"/>
    <w:rsid w:val="0033094B"/>
    <w:rsid w:val="00365FCF"/>
    <w:rsid w:val="00366180"/>
    <w:rsid w:val="00372F1C"/>
    <w:rsid w:val="003752DF"/>
    <w:rsid w:val="003801EA"/>
    <w:rsid w:val="003F1E3D"/>
    <w:rsid w:val="00405A4D"/>
    <w:rsid w:val="00452084"/>
    <w:rsid w:val="00452706"/>
    <w:rsid w:val="00456183"/>
    <w:rsid w:val="0046118F"/>
    <w:rsid w:val="0046200C"/>
    <w:rsid w:val="00484786"/>
    <w:rsid w:val="004A4A07"/>
    <w:rsid w:val="004A751D"/>
    <w:rsid w:val="004B03FD"/>
    <w:rsid w:val="004B2156"/>
    <w:rsid w:val="004B7036"/>
    <w:rsid w:val="004D3915"/>
    <w:rsid w:val="004D4DF3"/>
    <w:rsid w:val="004F585A"/>
    <w:rsid w:val="004F6CB5"/>
    <w:rsid w:val="00530C63"/>
    <w:rsid w:val="00550C98"/>
    <w:rsid w:val="005529C4"/>
    <w:rsid w:val="00572306"/>
    <w:rsid w:val="005948AC"/>
    <w:rsid w:val="005C417A"/>
    <w:rsid w:val="005D3698"/>
    <w:rsid w:val="005E69A4"/>
    <w:rsid w:val="00620454"/>
    <w:rsid w:val="00640101"/>
    <w:rsid w:val="00652F57"/>
    <w:rsid w:val="006774E8"/>
    <w:rsid w:val="006848C6"/>
    <w:rsid w:val="006A27ED"/>
    <w:rsid w:val="006C09CC"/>
    <w:rsid w:val="006D6CDD"/>
    <w:rsid w:val="006F0EDC"/>
    <w:rsid w:val="00724442"/>
    <w:rsid w:val="0073427E"/>
    <w:rsid w:val="007412E9"/>
    <w:rsid w:val="00744757"/>
    <w:rsid w:val="007454B8"/>
    <w:rsid w:val="00751716"/>
    <w:rsid w:val="00764D89"/>
    <w:rsid w:val="00780A16"/>
    <w:rsid w:val="00781B20"/>
    <w:rsid w:val="007A0BBC"/>
    <w:rsid w:val="007A77AB"/>
    <w:rsid w:val="007D60F4"/>
    <w:rsid w:val="007F1082"/>
    <w:rsid w:val="007F5273"/>
    <w:rsid w:val="007F5685"/>
    <w:rsid w:val="00823365"/>
    <w:rsid w:val="008334C7"/>
    <w:rsid w:val="00835DA4"/>
    <w:rsid w:val="008861E8"/>
    <w:rsid w:val="00890EAB"/>
    <w:rsid w:val="008D52B2"/>
    <w:rsid w:val="008D7B76"/>
    <w:rsid w:val="008E55C7"/>
    <w:rsid w:val="008E792B"/>
    <w:rsid w:val="008F4AA5"/>
    <w:rsid w:val="0092591E"/>
    <w:rsid w:val="0092595C"/>
    <w:rsid w:val="00932B3A"/>
    <w:rsid w:val="00951B31"/>
    <w:rsid w:val="00953813"/>
    <w:rsid w:val="00980EC8"/>
    <w:rsid w:val="00982814"/>
    <w:rsid w:val="0099188E"/>
    <w:rsid w:val="00996473"/>
    <w:rsid w:val="00996A98"/>
    <w:rsid w:val="009C1660"/>
    <w:rsid w:val="009D3FA9"/>
    <w:rsid w:val="00A112B7"/>
    <w:rsid w:val="00A272E3"/>
    <w:rsid w:val="00A3413F"/>
    <w:rsid w:val="00A474CA"/>
    <w:rsid w:val="00A731F8"/>
    <w:rsid w:val="00A74166"/>
    <w:rsid w:val="00A874A4"/>
    <w:rsid w:val="00A87D89"/>
    <w:rsid w:val="00A95402"/>
    <w:rsid w:val="00AA40F7"/>
    <w:rsid w:val="00AD5040"/>
    <w:rsid w:val="00AE25E9"/>
    <w:rsid w:val="00AF05F5"/>
    <w:rsid w:val="00AF075B"/>
    <w:rsid w:val="00AF68F6"/>
    <w:rsid w:val="00B006C2"/>
    <w:rsid w:val="00B22DA7"/>
    <w:rsid w:val="00B23048"/>
    <w:rsid w:val="00B43863"/>
    <w:rsid w:val="00B46467"/>
    <w:rsid w:val="00B57A5C"/>
    <w:rsid w:val="00BB0FE3"/>
    <w:rsid w:val="00BF0A30"/>
    <w:rsid w:val="00C1239B"/>
    <w:rsid w:val="00C15413"/>
    <w:rsid w:val="00C37C3F"/>
    <w:rsid w:val="00C425DF"/>
    <w:rsid w:val="00C46DC8"/>
    <w:rsid w:val="00C474AC"/>
    <w:rsid w:val="00C73EF5"/>
    <w:rsid w:val="00C802C6"/>
    <w:rsid w:val="00CC2E81"/>
    <w:rsid w:val="00CC7DD1"/>
    <w:rsid w:val="00D00635"/>
    <w:rsid w:val="00D561DB"/>
    <w:rsid w:val="00D81423"/>
    <w:rsid w:val="00D81C6E"/>
    <w:rsid w:val="00D829C0"/>
    <w:rsid w:val="00DE339B"/>
    <w:rsid w:val="00E26271"/>
    <w:rsid w:val="00E46178"/>
    <w:rsid w:val="00E5286A"/>
    <w:rsid w:val="00E54BDF"/>
    <w:rsid w:val="00E65822"/>
    <w:rsid w:val="00E7187E"/>
    <w:rsid w:val="00E90A21"/>
    <w:rsid w:val="00E92E0B"/>
    <w:rsid w:val="00ED162A"/>
    <w:rsid w:val="00EF088C"/>
    <w:rsid w:val="00F0152B"/>
    <w:rsid w:val="00F122F0"/>
    <w:rsid w:val="00F30A82"/>
    <w:rsid w:val="00F33771"/>
    <w:rsid w:val="00F33919"/>
    <w:rsid w:val="00F528CD"/>
    <w:rsid w:val="00F75B3D"/>
    <w:rsid w:val="00F7605F"/>
    <w:rsid w:val="00F85C4C"/>
    <w:rsid w:val="00FB2084"/>
    <w:rsid w:val="00FB5FAD"/>
    <w:rsid w:val="00FE12A0"/>
    <w:rsid w:val="00FE702E"/>
    <w:rsid w:val="00FF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27F149-3AAF-4E48-B4BC-8E62AC2B2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9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9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character" w:styleId="Hyperlink">
    <w:name w:val="Hyperlink"/>
    <w:basedOn w:val="DefaultParagraphFont"/>
    <w:uiPriority w:val="99"/>
    <w:unhideWhenUsed/>
    <w:rsid w:val="008E55C7"/>
    <w:rPr>
      <w:color w:val="24A5CD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E2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en-GB" w:eastAsia="en-GB"/>
    </w:rPr>
  </w:style>
  <w:style w:type="character" w:styleId="Strong">
    <w:name w:val="Strong"/>
    <w:basedOn w:val="DefaultParagraphFont"/>
    <w:uiPriority w:val="22"/>
    <w:qFormat/>
    <w:rsid w:val="00AE25E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C7854"/>
    <w:rPr>
      <w:color w:val="7458AB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0C7854"/>
  </w:style>
  <w:style w:type="character" w:styleId="Emphasis">
    <w:name w:val="Emphasis"/>
    <w:basedOn w:val="DefaultParagraphFont"/>
    <w:uiPriority w:val="20"/>
    <w:qFormat/>
    <w:rsid w:val="000C7854"/>
    <w:rPr>
      <w:i/>
      <w:iCs/>
    </w:rPr>
  </w:style>
  <w:style w:type="paragraph" w:styleId="ListParagraph">
    <w:name w:val="List Paragraph"/>
    <w:basedOn w:val="Normal"/>
    <w:uiPriority w:val="34"/>
    <w:unhideWhenUsed/>
    <w:qFormat/>
    <w:rsid w:val="00365FCF"/>
    <w:pPr>
      <w:ind w:left="720"/>
      <w:contextualSpacing/>
    </w:pPr>
  </w:style>
  <w:style w:type="character" w:customStyle="1" w:styleId="category">
    <w:name w:val="category"/>
    <w:basedOn w:val="DefaultParagraphFont"/>
    <w:rsid w:val="00082FF7"/>
  </w:style>
  <w:style w:type="paragraph" w:customStyle="1" w:styleId="heading-6">
    <w:name w:val="heading-6"/>
    <w:basedOn w:val="Normal"/>
    <w:rsid w:val="00082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5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5224">
          <w:marLeft w:val="0"/>
          <w:marRight w:val="0"/>
          <w:marTop w:val="0"/>
          <w:marBottom w:val="0"/>
          <w:divBdr>
            <w:top w:val="single" w:sz="6" w:space="8" w:color="E9EFF3"/>
            <w:left w:val="none" w:sz="0" w:space="0" w:color="auto"/>
            <w:bottom w:val="single" w:sz="6" w:space="8" w:color="E9EFF3"/>
            <w:right w:val="single" w:sz="6" w:space="8" w:color="E9EFF3"/>
          </w:divBdr>
        </w:div>
        <w:div w:id="49213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3013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60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01236">
                  <w:marLeft w:val="28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55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232634">
                  <w:marLeft w:val="28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1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om13@themill-tkat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zu3d.com/downloa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mailto:room13@themill-tkat.or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http://www.zu3d.com/download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d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30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</dc:creator>
  <cp:keywords/>
  <dc:description/>
  <cp:lastModifiedBy>Shelley Cootes</cp:lastModifiedBy>
  <cp:revision>5</cp:revision>
  <cp:lastPrinted>2016-12-16T10:19:00Z</cp:lastPrinted>
  <dcterms:created xsi:type="dcterms:W3CDTF">2016-12-16T09:59:00Z</dcterms:created>
  <dcterms:modified xsi:type="dcterms:W3CDTF">2016-12-16T10:39:00Z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