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F33771"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4FCCA530" wp14:editId="78EA0484">
                            <wp:simplePos x="0" y="0"/>
                            <wp:positionH relativeFrom="column">
                              <wp:posOffset>695325</wp:posOffset>
                            </wp:positionH>
                            <wp:positionV relativeFrom="paragraph">
                              <wp:posOffset>9525</wp:posOffset>
                            </wp:positionV>
                            <wp:extent cx="3626485"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009650"/>
                                    </a:xfrm>
                                    <a:prstGeom prst="rect">
                                      <a:avLst/>
                                    </a:prstGeom>
                                    <a:noFill/>
                                    <a:ln w="9525">
                                      <a:noFill/>
                                      <a:miter lim="800000"/>
                                      <a:headEnd/>
                                      <a:tailEnd/>
                                    </a:ln>
                                  </wps:spPr>
                                  <wps:txb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F33771">
                                          <w:rPr>
                                            <w:rFonts w:ascii="Castledown" w:hAnsi="Castledown"/>
                                            <w:sz w:val="24"/>
                                          </w:rPr>
                                          <w:t>11</w:t>
                                        </w:r>
                                        <w:r w:rsidRPr="00D81423">
                                          <w:rPr>
                                            <w:rFonts w:ascii="Castledown" w:hAnsi="Castledown"/>
                                            <w:sz w:val="24"/>
                                            <w:vertAlign w:val="superscript"/>
                                          </w:rPr>
                                          <w:t>th</w:t>
                                        </w:r>
                                        <w:r>
                                          <w:rPr>
                                            <w:rFonts w:ascii="Castledown" w:hAnsi="Castledown"/>
                                            <w:sz w:val="24"/>
                                          </w:rPr>
                                          <w:t xml:space="preserve"> </w:t>
                                        </w:r>
                                        <w:r w:rsidR="007412E9">
                                          <w:rPr>
                                            <w:rFonts w:ascii="Castledown" w:hAnsi="Castledown"/>
                                            <w:sz w:val="24"/>
                                          </w:rPr>
                                          <w:t>November</w:t>
                                        </w:r>
                                        <w:r w:rsidR="007D60F4" w:rsidRPr="00F85C4C">
                                          <w:rPr>
                                            <w:rFonts w:ascii="Castledown" w:hAnsi="Castledown"/>
                                            <w:sz w:val="24"/>
                                          </w:rPr>
                                          <w:t xml:space="preserve"> 2016</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F33771" w:rsidP="00F33771">
                                        <w:pPr>
                                          <w:jc w:val="center"/>
                                          <w:rPr>
                                            <w:i/>
                                          </w:rPr>
                                        </w:pPr>
                                        <w:r>
                                          <w:rPr>
                                            <w:i/>
                                          </w:rPr>
                                          <w:t>“lest we forget”</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CA530" id="_x0000_t202" coordsize="21600,21600" o:spt="202" path="m,l,21600r21600,l21600,xe">
                            <v:stroke joinstyle="miter"/>
                            <v:path gradientshapeok="t" o:connecttype="rect"/>
                          </v:shapetype>
                          <v:shape id="Text Box 2" o:spid="_x0000_s1026" type="#_x0000_t202" style="position:absolute;margin-left:54.75pt;margin-top:.75pt;width:285.55pt;height: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qDg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" filled="f" stroked="f">
                            <v:textbo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F33771">
                                    <w:rPr>
                                      <w:rFonts w:ascii="Castledown" w:hAnsi="Castledown"/>
                                      <w:sz w:val="24"/>
                                    </w:rPr>
                                    <w:t>11</w:t>
                                  </w:r>
                                  <w:r w:rsidRPr="00D81423">
                                    <w:rPr>
                                      <w:rFonts w:ascii="Castledown" w:hAnsi="Castledown"/>
                                      <w:sz w:val="24"/>
                                      <w:vertAlign w:val="superscript"/>
                                    </w:rPr>
                                    <w:t>th</w:t>
                                  </w:r>
                                  <w:r>
                                    <w:rPr>
                                      <w:rFonts w:ascii="Castledown" w:hAnsi="Castledown"/>
                                      <w:sz w:val="24"/>
                                    </w:rPr>
                                    <w:t xml:space="preserve"> </w:t>
                                  </w:r>
                                  <w:r w:rsidR="007412E9">
                                    <w:rPr>
                                      <w:rFonts w:ascii="Castledown" w:hAnsi="Castledown"/>
                                      <w:sz w:val="24"/>
                                    </w:rPr>
                                    <w:t>November</w:t>
                                  </w:r>
                                  <w:r w:rsidR="007D60F4" w:rsidRPr="00F85C4C">
                                    <w:rPr>
                                      <w:rFonts w:ascii="Castledown" w:hAnsi="Castledown"/>
                                      <w:sz w:val="24"/>
                                    </w:rPr>
                                    <w:t xml:space="preserve"> 2016</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F33771" w:rsidP="00F33771">
                                  <w:pPr>
                                    <w:jc w:val="center"/>
                                    <w:rPr>
                                      <w:i/>
                                    </w:rPr>
                                  </w:pPr>
                                  <w:r>
                                    <w:rPr>
                                      <w:i/>
                                    </w:rPr>
                                    <w:t>“</w:t>
                                  </w:r>
                                  <w:proofErr w:type="gramStart"/>
                                  <w:r>
                                    <w:rPr>
                                      <w:i/>
                                    </w:rPr>
                                    <w:t>lest</w:t>
                                  </w:r>
                                  <w:proofErr w:type="gramEnd"/>
                                  <w:r>
                                    <w:rPr>
                                      <w:i/>
                                    </w:rPr>
                                    <w:t xml:space="preserve"> we forget”</w:t>
                                  </w:r>
                                </w:p>
                                <w:p w:rsidR="00FB5FAD" w:rsidRDefault="00FB5FAD"/>
                              </w:txbxContent>
                            </v:textbox>
                            <w10:wrap type="square"/>
                          </v:shape>
                        </w:pict>
                      </mc:Fallback>
                    </mc:AlternateContent>
                  </w:r>
                  <w:r>
                    <w:rPr>
                      <w:rFonts w:ascii="Castledown" w:hAnsi="Castledown"/>
                      <w:noProof/>
                      <w:color w:val="auto"/>
                      <w:sz w:val="20"/>
                      <w:szCs w:val="22"/>
                      <w:lang w:val="en-GB" w:eastAsia="en-GB"/>
                    </w:rPr>
                    <w:drawing>
                      <wp:anchor distT="0" distB="0" distL="114300" distR="114300" simplePos="0" relativeHeight="251666432" behindDoc="0" locked="0" layoutInCell="1" allowOverlap="1" wp14:anchorId="797ACADA" wp14:editId="76C518C9">
                        <wp:simplePos x="0" y="0"/>
                        <wp:positionH relativeFrom="column">
                          <wp:posOffset>3552825</wp:posOffset>
                        </wp:positionH>
                        <wp:positionV relativeFrom="paragraph">
                          <wp:posOffset>531495</wp:posOffset>
                        </wp:positionV>
                        <wp:extent cx="971550" cy="64345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50613-019-poppy[1].jpg"/>
                                <pic:cNvPicPr/>
                              </pic:nvPicPr>
                              <pic:blipFill>
                                <a:blip r:embed="rId6">
                                  <a:extLst>
                                    <a:ext uri="{28A0092B-C50C-407E-A947-70E740481C1C}">
                                      <a14:useLocalDpi xmlns:a14="http://schemas.microsoft.com/office/drawing/2010/main" val="0"/>
                                    </a:ext>
                                  </a:extLst>
                                </a:blip>
                                <a:stretch>
                                  <a:fillRect/>
                                </a:stretch>
                              </pic:blipFill>
                              <pic:spPr>
                                <a:xfrm>
                                  <a:off x="0" y="0"/>
                                  <a:ext cx="971550" cy="643459"/>
                                </a:xfrm>
                                <a:prstGeom prst="rect">
                                  <a:avLst/>
                                </a:prstGeom>
                              </pic:spPr>
                            </pic:pic>
                          </a:graphicData>
                        </a:graphic>
                        <wp14:sizeRelH relativeFrom="page">
                          <wp14:pctWidth>0</wp14:pctWidth>
                        </wp14:sizeRelH>
                        <wp14:sizeRelV relativeFrom="page">
                          <wp14:pctHeight>0</wp14:pctHeight>
                        </wp14:sizeRelV>
                      </wp:anchor>
                    </w:drawing>
                  </w:r>
                  <w:r w:rsidR="00C15413" w:rsidRPr="00FB5FAD">
                    <w:rPr>
                      <w:rFonts w:ascii="Castledown" w:hAnsi="Castledown"/>
                      <w:noProof/>
                      <w:lang w:val="en-GB" w:eastAsia="en-GB"/>
                    </w:rPr>
                    <w:drawing>
                      <wp:anchor distT="0" distB="0" distL="114300" distR="114300" simplePos="0" relativeHeight="251665408" behindDoc="0" locked="0" layoutInCell="1" allowOverlap="1" wp14:anchorId="4B32F231" wp14:editId="7C821B09">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8E55C7" w:rsidP="008E55C7">
                  <w:pPr>
                    <w:spacing w:line="240" w:lineRule="auto"/>
                    <w:rPr>
                      <w:rFonts w:ascii="Castledown" w:hAnsi="Castledown"/>
                      <w:sz w:val="20"/>
                      <w:szCs w:val="22"/>
                    </w:rPr>
                  </w:pPr>
                </w:p>
                <w:p w:rsidR="00C802C6" w:rsidRPr="00F85C4C"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r w:rsidR="00250591">
                    <w:rPr>
                      <w:rFonts w:ascii="Castledown" w:hAnsi="Castledown"/>
                      <w:sz w:val="20"/>
                      <w:szCs w:val="22"/>
                    </w:rPr>
                    <w:t>Devontae, Eva, Ines, Reece, Hayden, Lola, Ibrahim, Oscar, Chelsea, Abdul, Brandon, Alesha, Merlin, Toby, Chelsie, Elliyah and Daisy.</w:t>
                  </w:r>
                </w:p>
                <w:p w:rsidR="008E55C7" w:rsidRPr="00F85C4C" w:rsidRDefault="00C802C6" w:rsidP="008E55C7">
                  <w:pPr>
                    <w:spacing w:line="240" w:lineRule="auto"/>
                    <w:rPr>
                      <w:rFonts w:ascii="Castledown" w:hAnsi="Castledown"/>
                      <w:sz w:val="20"/>
                      <w:szCs w:val="22"/>
                      <w:u w:val="single"/>
                    </w:rPr>
                  </w:pPr>
                  <w:r w:rsidRPr="00F85C4C">
                    <w:rPr>
                      <w:rFonts w:ascii="Castledown" w:hAnsi="Castledown"/>
                      <w:sz w:val="20"/>
                      <w:szCs w:val="22"/>
                    </w:rPr>
                    <w:t xml:space="preserve"> </w:t>
                  </w:r>
                </w:p>
                <w:p w:rsidR="008E55C7"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751716" w:rsidRDefault="00A874A4" w:rsidP="008E55C7">
                  <w:pPr>
                    <w:spacing w:line="240" w:lineRule="auto"/>
                    <w:rPr>
                      <w:rFonts w:ascii="Castledown" w:hAnsi="Castledown"/>
                      <w:sz w:val="20"/>
                      <w:szCs w:val="22"/>
                    </w:rPr>
                  </w:pPr>
                  <w:r>
                    <w:rPr>
                      <w:rFonts w:ascii="Castledown" w:hAnsi="Castledown"/>
                      <w:sz w:val="20"/>
                      <w:szCs w:val="22"/>
                    </w:rPr>
                    <w:t>Congratulation t</w:t>
                  </w:r>
                  <w:r w:rsidR="00A272E3">
                    <w:rPr>
                      <w:rFonts w:ascii="Castledown" w:hAnsi="Castledown"/>
                      <w:sz w:val="20"/>
                      <w:szCs w:val="22"/>
                    </w:rPr>
                    <w:t>o</w:t>
                  </w:r>
                  <w:r w:rsidR="000B79AB">
                    <w:rPr>
                      <w:rFonts w:ascii="Castledown" w:hAnsi="Castledown"/>
                      <w:sz w:val="20"/>
                      <w:szCs w:val="22"/>
                    </w:rPr>
                    <w:t xml:space="preserve"> the Pride</w:t>
                  </w:r>
                  <w:r w:rsidR="00F0152B">
                    <w:rPr>
                      <w:rFonts w:ascii="Castledown" w:hAnsi="Castledown"/>
                      <w:sz w:val="20"/>
                      <w:szCs w:val="22"/>
                    </w:rPr>
                    <w:t xml:space="preserve"> </w:t>
                  </w:r>
                  <w:r>
                    <w:rPr>
                      <w:rFonts w:ascii="Castledown" w:hAnsi="Castledown"/>
                      <w:sz w:val="20"/>
                      <w:szCs w:val="22"/>
                    </w:rPr>
                    <w:t>house for winning this week</w:t>
                  </w:r>
                  <w:r w:rsidR="007A0BBC">
                    <w:rPr>
                      <w:rFonts w:ascii="Castledown" w:hAnsi="Castledown"/>
                      <w:sz w:val="20"/>
                      <w:szCs w:val="22"/>
                    </w:rPr>
                    <w:t xml:space="preserve"> w</w:t>
                  </w:r>
                  <w:r w:rsidR="000B79AB">
                    <w:rPr>
                      <w:rFonts w:ascii="Castledown" w:hAnsi="Castledown"/>
                      <w:sz w:val="20"/>
                      <w:szCs w:val="22"/>
                    </w:rPr>
                    <w:t>ith an impressive score of 31</w:t>
                  </w:r>
                  <w:r w:rsidR="00751716">
                    <w:rPr>
                      <w:rFonts w:ascii="Castledown" w:hAnsi="Castledown"/>
                      <w:sz w:val="20"/>
                      <w:szCs w:val="22"/>
                    </w:rPr>
                    <w:t xml:space="preserve"> </w:t>
                  </w:r>
                  <w:r>
                    <w:rPr>
                      <w:rFonts w:ascii="Castledown" w:hAnsi="Castledown"/>
                      <w:sz w:val="20"/>
                      <w:szCs w:val="22"/>
                    </w:rPr>
                    <w:t>points.</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Default="000B79AB" w:rsidP="008E55C7">
                  <w:pPr>
                    <w:spacing w:line="240" w:lineRule="auto"/>
                    <w:rPr>
                      <w:rFonts w:ascii="Castledown" w:hAnsi="Castledown"/>
                      <w:sz w:val="20"/>
                      <w:szCs w:val="22"/>
                    </w:rPr>
                  </w:pPr>
                  <w:r>
                    <w:rPr>
                      <w:rFonts w:ascii="Castledown" w:hAnsi="Castledown"/>
                      <w:sz w:val="20"/>
                      <w:szCs w:val="22"/>
                    </w:rPr>
                    <w:t xml:space="preserve">Congratulations to Matisse &amp; </w:t>
                  </w:r>
                  <w:r w:rsidR="007E30FC">
                    <w:rPr>
                      <w:rFonts w:ascii="Castledown" w:hAnsi="Castledown"/>
                      <w:sz w:val="20"/>
                      <w:szCs w:val="22"/>
                    </w:rPr>
                    <w:t>Picasso classes in Early Years</w:t>
                  </w:r>
                  <w:r w:rsidR="00751716">
                    <w:rPr>
                      <w:rFonts w:ascii="Castledown" w:hAnsi="Castledown"/>
                      <w:sz w:val="20"/>
                      <w:szCs w:val="22"/>
                    </w:rPr>
                    <w:t xml:space="preserve"> who have an attendance score this week of </w:t>
                  </w:r>
                  <w:r w:rsidR="007E30FC">
                    <w:rPr>
                      <w:rFonts w:ascii="Castledown" w:hAnsi="Castledown"/>
                      <w:sz w:val="20"/>
                      <w:szCs w:val="22"/>
                    </w:rPr>
                    <w:t>100</w:t>
                  </w:r>
                  <w:r w:rsidR="00EF088C">
                    <w:rPr>
                      <w:rFonts w:ascii="Castledown" w:hAnsi="Castledown"/>
                      <w:sz w:val="20"/>
                      <w:szCs w:val="22"/>
                    </w:rPr>
                    <w:t xml:space="preserve">%! </w:t>
                  </w:r>
                  <w:r w:rsidR="006774E8">
                    <w:rPr>
                      <w:rFonts w:ascii="Castledown" w:hAnsi="Castledown"/>
                      <w:sz w:val="20"/>
                      <w:szCs w:val="22"/>
                    </w:rPr>
                    <w:t xml:space="preserve">Well done - </w:t>
                  </w:r>
                  <w:r w:rsidR="00932B3A">
                    <w:rPr>
                      <w:rFonts w:ascii="Castledown" w:hAnsi="Castledown"/>
                      <w:sz w:val="20"/>
                      <w:szCs w:val="22"/>
                    </w:rPr>
                    <w:t>take a bow you are this week’s attendance cup winners!</w:t>
                  </w:r>
                </w:p>
                <w:p w:rsidR="008E55C7" w:rsidRPr="00F85C4C" w:rsidRDefault="00C45F3A" w:rsidP="008E55C7">
                  <w:pPr>
                    <w:spacing w:line="240" w:lineRule="auto"/>
                    <w:rPr>
                      <w:rFonts w:ascii="Castledown" w:hAnsi="Castledown"/>
                      <w:sz w:val="18"/>
                      <w:szCs w:val="22"/>
                    </w:rPr>
                  </w:pPr>
                  <w:r w:rsidRPr="008F23B7">
                    <w:rPr>
                      <w:noProof/>
                      <w:lang w:eastAsia="en-GB"/>
                    </w:rPr>
                    <w:drawing>
                      <wp:inline distT="0" distB="0" distL="0" distR="0" wp14:anchorId="567EB92B" wp14:editId="56927BBD">
                        <wp:extent cx="1828799" cy="1371600"/>
                        <wp:effectExtent l="0" t="0" r="635" b="0"/>
                        <wp:docPr id="5" name="Picture 5" descr="C:\Users\scootes\AppData\Local\Microsoft\Windows\Temporary Internet Files\Content.Outlook\VMPY6PQW\Star of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tes\AppData\Local\Microsoft\Windows\Temporary Internet Files\Content.Outlook\VMPY6PQW\Star of wee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2003" cy="1374003"/>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EF088C" w:rsidRDefault="00EF088C" w:rsidP="00EF088C">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Children in Need – </w:t>
                  </w:r>
                  <w:r>
                    <w:rPr>
                      <w:rFonts w:ascii="Castledown" w:hAnsi="Castledown"/>
                      <w:color w:val="auto"/>
                      <w:sz w:val="20"/>
                      <w:szCs w:val="16"/>
                    </w:rPr>
                    <w:t>Friday 18</w:t>
                  </w:r>
                  <w:r w:rsidRPr="00EF088C">
                    <w:rPr>
                      <w:rFonts w:ascii="Castledown" w:hAnsi="Castledown"/>
                      <w:color w:val="auto"/>
                      <w:sz w:val="20"/>
                      <w:szCs w:val="16"/>
                      <w:vertAlign w:val="superscript"/>
                    </w:rPr>
                    <w:t>th</w:t>
                  </w:r>
                  <w:r>
                    <w:rPr>
                      <w:rFonts w:ascii="Castledown" w:hAnsi="Castledown"/>
                      <w:color w:val="auto"/>
                      <w:sz w:val="20"/>
                      <w:szCs w:val="16"/>
                    </w:rPr>
                    <w:t xml:space="preserve"> November</w:t>
                  </w:r>
                  <w:r>
                    <w:rPr>
                      <w:rFonts w:ascii="Castledown" w:hAnsi="Castledown"/>
                      <w:b/>
                      <w:color w:val="auto"/>
                      <w:sz w:val="20"/>
                      <w:szCs w:val="16"/>
                    </w:rPr>
                    <w:t xml:space="preserve">  </w:t>
                  </w:r>
                </w:p>
                <w:p w:rsidR="00EF088C" w:rsidRDefault="00C425DF" w:rsidP="00EF088C">
                  <w:pPr>
                    <w:pStyle w:val="Date"/>
                    <w:spacing w:line="240" w:lineRule="auto"/>
                    <w:jc w:val="left"/>
                    <w:rPr>
                      <w:rFonts w:ascii="Castledown" w:hAnsi="Castledown"/>
                      <w:b/>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sidR="00EF088C">
                    <w:rPr>
                      <w:rFonts w:ascii="Castledown" w:hAnsi="Castledown"/>
                      <w:color w:val="auto"/>
                      <w:sz w:val="20"/>
                      <w:szCs w:val="16"/>
                    </w:rPr>
                    <w:t>Friday 25</w:t>
                  </w:r>
                  <w:r w:rsidR="00EF088C" w:rsidRPr="00EF088C">
                    <w:rPr>
                      <w:rFonts w:ascii="Castledown" w:hAnsi="Castledown"/>
                      <w:color w:val="auto"/>
                      <w:sz w:val="20"/>
                      <w:szCs w:val="16"/>
                      <w:vertAlign w:val="superscript"/>
                    </w:rPr>
                    <w:t>th</w:t>
                  </w:r>
                  <w:r w:rsidR="00EF088C">
                    <w:rPr>
                      <w:rFonts w:ascii="Castledown" w:hAnsi="Castledown"/>
                      <w:color w:val="auto"/>
                      <w:sz w:val="20"/>
                      <w:szCs w:val="16"/>
                    </w:rPr>
                    <w:t xml:space="preserve"> November</w:t>
                  </w:r>
                  <w:r w:rsidR="00EF088C" w:rsidRPr="00C425DF">
                    <w:rPr>
                      <w:rFonts w:ascii="Castledown" w:hAnsi="Castledown"/>
                      <w:b/>
                      <w:color w:val="auto"/>
                      <w:sz w:val="20"/>
                      <w:szCs w:val="16"/>
                    </w:rPr>
                    <w:t xml:space="preserve"> </w:t>
                  </w:r>
                </w:p>
                <w:p w:rsidR="00EF088C" w:rsidRPr="00C425DF" w:rsidRDefault="00EF088C" w:rsidP="00EF088C">
                  <w:pPr>
                    <w:pStyle w:val="Date"/>
                    <w:spacing w:line="240" w:lineRule="auto"/>
                    <w:jc w:val="left"/>
                    <w:rPr>
                      <w:rFonts w:ascii="Castledown" w:hAnsi="Castledown"/>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Pr>
                      <w:rFonts w:ascii="Castledown" w:hAnsi="Castledown"/>
                      <w:color w:val="auto"/>
                      <w:sz w:val="20"/>
                      <w:szCs w:val="16"/>
                    </w:rPr>
                    <w:t>Friday 9</w:t>
                  </w:r>
                  <w:r w:rsidRPr="00EF088C">
                    <w:rPr>
                      <w:rFonts w:ascii="Castledown" w:hAnsi="Castledown"/>
                      <w:color w:val="auto"/>
                      <w:sz w:val="20"/>
                      <w:szCs w:val="16"/>
                      <w:vertAlign w:val="superscript"/>
                    </w:rPr>
                    <w:t>th</w:t>
                  </w:r>
                  <w:r w:rsidR="001D1661">
                    <w:rPr>
                      <w:rFonts w:ascii="Castledown" w:hAnsi="Castledown"/>
                      <w:color w:val="auto"/>
                      <w:sz w:val="20"/>
                      <w:szCs w:val="16"/>
                    </w:rPr>
                    <w:t xml:space="preserve"> December</w:t>
                  </w:r>
                </w:p>
                <w:p w:rsidR="00751716" w:rsidRPr="00751716" w:rsidRDefault="00751716"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Dinner – </w:t>
                  </w:r>
                  <w:r>
                    <w:rPr>
                      <w:rFonts w:ascii="Castledown" w:hAnsi="Castledown"/>
                      <w:color w:val="auto"/>
                      <w:sz w:val="20"/>
                      <w:szCs w:val="16"/>
                    </w:rPr>
                    <w:t>Wednesday 7</w:t>
                  </w:r>
                  <w:r w:rsidRPr="00751716">
                    <w:rPr>
                      <w:rFonts w:ascii="Castledown" w:hAnsi="Castledown"/>
                      <w:color w:val="auto"/>
                      <w:sz w:val="20"/>
                      <w:szCs w:val="16"/>
                      <w:vertAlign w:val="superscript"/>
                    </w:rPr>
                    <w:t>th</w:t>
                  </w:r>
                  <w:r>
                    <w:rPr>
                      <w:rFonts w:ascii="Castledown" w:hAnsi="Castledown"/>
                      <w:color w:val="auto"/>
                      <w:sz w:val="20"/>
                      <w:szCs w:val="16"/>
                    </w:rPr>
                    <w:t xml:space="preserve"> December</w:t>
                  </w:r>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CC7DD1">
      <w:pPr>
        <w:pStyle w:val="NoSpacing"/>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0049F10D" wp14:editId="2FB12DA8">
                <wp:simplePos x="0" y="0"/>
                <wp:positionH relativeFrom="column">
                  <wp:posOffset>-314325</wp:posOffset>
                </wp:positionH>
                <wp:positionV relativeFrom="paragraph">
                  <wp:posOffset>-657225</wp:posOffset>
                </wp:positionV>
                <wp:extent cx="4752975" cy="883920"/>
                <wp:effectExtent l="0" t="0" r="28575"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883920"/>
                        </a:xfrm>
                        <a:prstGeom prst="rect">
                          <a:avLst/>
                        </a:prstGeom>
                        <a:solidFill>
                          <a:srgbClr val="FFFF00"/>
                        </a:solidFill>
                        <a:ln w="9525">
                          <a:solidFill>
                            <a:srgbClr val="000000"/>
                          </a:solidFill>
                          <a:miter lim="800000"/>
                          <a:headEnd/>
                          <a:tailEnd/>
                        </a:ln>
                      </wps:spPr>
                      <wps:txbx>
                        <w:txbxContent>
                          <w:p w:rsidR="00EF088C" w:rsidRDefault="00E54BDF" w:rsidP="0073427E">
                            <w:pPr>
                              <w:jc w:val="center"/>
                              <w:rPr>
                                <w:sz w:val="28"/>
                              </w:rPr>
                            </w:pPr>
                            <w:r w:rsidRPr="00E54BDF">
                              <w:rPr>
                                <w:i/>
                                <w:sz w:val="28"/>
                              </w:rPr>
                              <w:t>“</w:t>
                            </w:r>
                            <w:r w:rsidR="00751716">
                              <w:rPr>
                                <w:i/>
                                <w:sz w:val="28"/>
                              </w:rPr>
                              <w:t>It is literally true that you can succeed best and quickest by helping others to succeed</w:t>
                            </w:r>
                            <w:r w:rsidR="00C46DC8">
                              <w:rPr>
                                <w:i/>
                                <w:sz w:val="28"/>
                              </w:rPr>
                              <w:t>.</w:t>
                            </w:r>
                            <w:r w:rsidR="005529C4" w:rsidRPr="00E54BDF">
                              <w:rPr>
                                <w:i/>
                                <w:sz w:val="28"/>
                              </w:rPr>
                              <w:t xml:space="preserve">” </w:t>
                            </w:r>
                            <w:r w:rsidRPr="00E54BDF">
                              <w:rPr>
                                <w:sz w:val="28"/>
                              </w:rPr>
                              <w:t xml:space="preserve"> </w:t>
                            </w:r>
                          </w:p>
                          <w:p w:rsidR="00953813" w:rsidRPr="00E54BDF" w:rsidRDefault="00751716" w:rsidP="0073427E">
                            <w:pPr>
                              <w:jc w:val="center"/>
                              <w:rPr>
                                <w:sz w:val="28"/>
                              </w:rPr>
                            </w:pPr>
                            <w:r>
                              <w:rPr>
                                <w:sz w:val="28"/>
                              </w:rPr>
                              <w:t>Napoleon 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F10D" id="_x0000_s1027" type="#_x0000_t202" style="position:absolute;margin-left:-24.75pt;margin-top:-51.75pt;width:374.25pt;height:6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" fillcolor="yellow">
                <v:textbox>
                  <w:txbxContent>
                    <w:p w:rsidR="00EF088C" w:rsidRDefault="00E54BDF" w:rsidP="0073427E">
                      <w:pPr>
                        <w:jc w:val="center"/>
                        <w:rPr>
                          <w:sz w:val="28"/>
                        </w:rPr>
                      </w:pPr>
                      <w:r w:rsidRPr="00E54BDF">
                        <w:rPr>
                          <w:i/>
                          <w:sz w:val="28"/>
                        </w:rPr>
                        <w:t>“</w:t>
                      </w:r>
                      <w:r w:rsidR="00751716">
                        <w:rPr>
                          <w:i/>
                          <w:sz w:val="28"/>
                        </w:rPr>
                        <w:t>It is literally true that you can succeed best and quickest by helping others to succeed</w:t>
                      </w:r>
                      <w:r w:rsidR="00C46DC8">
                        <w:rPr>
                          <w:i/>
                          <w:sz w:val="28"/>
                        </w:rPr>
                        <w:t>.</w:t>
                      </w:r>
                      <w:r w:rsidR="005529C4" w:rsidRPr="00E54BDF">
                        <w:rPr>
                          <w:i/>
                          <w:sz w:val="28"/>
                        </w:rPr>
                        <w:t xml:space="preserve">” </w:t>
                      </w:r>
                      <w:r w:rsidRPr="00E54BDF">
                        <w:rPr>
                          <w:sz w:val="28"/>
                        </w:rPr>
                        <w:t xml:space="preserve"> </w:t>
                      </w:r>
                    </w:p>
                    <w:p w:rsidR="00953813" w:rsidRPr="00E54BDF" w:rsidRDefault="00751716" w:rsidP="0073427E">
                      <w:pPr>
                        <w:jc w:val="center"/>
                        <w:rPr>
                          <w:sz w:val="28"/>
                        </w:rPr>
                      </w:pPr>
                      <w:r>
                        <w:rPr>
                          <w:sz w:val="28"/>
                        </w:rPr>
                        <w:t>Napoleon Hill</w:t>
                      </w:r>
                    </w:p>
                  </w:txbxContent>
                </v:textbox>
              </v:shape>
            </w:pict>
          </mc:Fallback>
        </mc:AlternateContent>
      </w:r>
      <w:r w:rsidR="00E92E0B"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254A2C"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E702E" w:rsidRPr="00751716" w:rsidRDefault="00FE702E" w:rsidP="00FE702E">
                            <w:pPr>
                              <w:spacing w:after="0" w:line="10" w:lineRule="atLeast"/>
                              <w:rPr>
                                <w:rFonts w:ascii="Castledown" w:hAnsi="Castledown"/>
                                <w:color w:val="auto"/>
                                <w:sz w:val="8"/>
                                <w:szCs w:val="22"/>
                              </w:rPr>
                            </w:pPr>
                          </w:p>
                          <w:p w:rsidR="00FF4802" w:rsidRDefault="00FF4802" w:rsidP="00FE702E">
                            <w:pPr>
                              <w:spacing w:after="0" w:line="10" w:lineRule="atLeast"/>
                              <w:rPr>
                                <w:rFonts w:ascii="Castledown" w:hAnsi="Castledown"/>
                                <w:color w:val="auto"/>
                                <w:sz w:val="20"/>
                                <w:szCs w:val="22"/>
                              </w:rPr>
                            </w:pPr>
                            <w:r>
                              <w:rPr>
                                <w:rFonts w:ascii="Castledown" w:hAnsi="Castledown"/>
                                <w:color w:val="auto"/>
                                <w:sz w:val="20"/>
                                <w:szCs w:val="22"/>
                              </w:rPr>
                              <w:t xml:space="preserve">It was lovely to see so many parents from KS1 today join Miss Dale for her reading workshops I hope you found it useful to help support reading at home and also in school if you were kind enough to volunteer your time!. We will be looking to hold further workshops in the future. </w:t>
                            </w:r>
                          </w:p>
                          <w:p w:rsidR="00FF4802" w:rsidRPr="00751716" w:rsidRDefault="00FF4802" w:rsidP="00FE702E">
                            <w:pPr>
                              <w:spacing w:after="0" w:line="10" w:lineRule="atLeast"/>
                              <w:rPr>
                                <w:rFonts w:ascii="Castledown" w:hAnsi="Castledown"/>
                                <w:color w:val="auto"/>
                                <w:sz w:val="12"/>
                                <w:szCs w:val="22"/>
                              </w:rPr>
                            </w:pPr>
                          </w:p>
                          <w:p w:rsidR="00FE702E" w:rsidRDefault="00FF4802" w:rsidP="00FE702E">
                            <w:pPr>
                              <w:spacing w:after="0" w:line="10" w:lineRule="atLeast"/>
                              <w:rPr>
                                <w:rFonts w:ascii="Castledown" w:hAnsi="Castledown"/>
                                <w:color w:val="auto"/>
                                <w:sz w:val="20"/>
                                <w:szCs w:val="20"/>
                              </w:rPr>
                            </w:pPr>
                            <w:r>
                              <w:rPr>
                                <w:rFonts w:ascii="Castledown" w:hAnsi="Castledown"/>
                                <w:color w:val="auto"/>
                                <w:sz w:val="20"/>
                                <w:szCs w:val="22"/>
                              </w:rPr>
                              <w:t>Our habit this week has been “Synergize.”</w:t>
                            </w:r>
                            <w:r w:rsidR="00C73EF5">
                              <w:rPr>
                                <w:rFonts w:ascii="Castledown" w:hAnsi="Castledown"/>
                                <w:color w:val="auto"/>
                                <w:sz w:val="20"/>
                                <w:szCs w:val="20"/>
                              </w:rPr>
                              <w:t xml:space="preserve"> </w:t>
                            </w:r>
                            <w:r>
                              <w:rPr>
                                <w:rFonts w:ascii="Castledown" w:hAnsi="Castledown"/>
                                <w:color w:val="auto"/>
                                <w:sz w:val="20"/>
                                <w:szCs w:val="20"/>
                              </w:rPr>
                              <w:t>We have been looking at t</w:t>
                            </w:r>
                            <w:r w:rsidR="00BD0822">
                              <w:rPr>
                                <w:rFonts w:ascii="Castledown" w:hAnsi="Castledown"/>
                                <w:color w:val="auto"/>
                                <w:sz w:val="20"/>
                                <w:szCs w:val="20"/>
                              </w:rPr>
                              <w:t>e</w:t>
                            </w:r>
                            <w:r>
                              <w:rPr>
                                <w:rFonts w:ascii="Castledown" w:hAnsi="Castledown"/>
                                <w:color w:val="auto"/>
                                <w:sz w:val="20"/>
                                <w:szCs w:val="20"/>
                              </w:rPr>
                              <w:t xml:space="preserve">am work and how together many ideas help find solutions to problems. If we channel our energies and thoughts together, we can become stronger and learn from all of those around us. We asked the children to reflect on times this week </w:t>
                            </w:r>
                            <w:r w:rsidR="00BD0822">
                              <w:rPr>
                                <w:rFonts w:ascii="Castledown" w:hAnsi="Castledown"/>
                                <w:color w:val="auto"/>
                                <w:sz w:val="20"/>
                                <w:szCs w:val="20"/>
                              </w:rPr>
                              <w:t xml:space="preserve">that </w:t>
                            </w:r>
                            <w:r>
                              <w:rPr>
                                <w:rFonts w:ascii="Castledown" w:hAnsi="Castledown"/>
                                <w:color w:val="auto"/>
                                <w:sz w:val="20"/>
                                <w:szCs w:val="20"/>
                              </w:rPr>
                              <w:t>they use</w:t>
                            </w:r>
                            <w:r w:rsidR="00BD0822">
                              <w:rPr>
                                <w:rFonts w:ascii="Castledown" w:hAnsi="Castledown"/>
                                <w:color w:val="auto"/>
                                <w:sz w:val="20"/>
                                <w:szCs w:val="20"/>
                              </w:rPr>
                              <w:t>d</w:t>
                            </w:r>
                            <w:r>
                              <w:rPr>
                                <w:rFonts w:ascii="Castledown" w:hAnsi="Castledown"/>
                                <w:color w:val="auto"/>
                                <w:sz w:val="20"/>
                                <w:szCs w:val="20"/>
                              </w:rPr>
                              <w:t xml:space="preserve"> team work and collaboration in class or on the playground to enhance their learning powers! If you have time over the weekend, explore ways you can </w:t>
                            </w:r>
                            <w:r w:rsidR="00F33771">
                              <w:rPr>
                                <w:rFonts w:ascii="Castledown" w:hAnsi="Castledown"/>
                                <w:color w:val="auto"/>
                                <w:sz w:val="20"/>
                                <w:szCs w:val="20"/>
                              </w:rPr>
                              <w:t>synergize</w:t>
                            </w:r>
                            <w:r>
                              <w:rPr>
                                <w:rFonts w:ascii="Castledown" w:hAnsi="Castledown"/>
                                <w:color w:val="auto"/>
                                <w:sz w:val="20"/>
                                <w:szCs w:val="20"/>
                              </w:rPr>
                              <w:t xml:space="preserve"> and work together as a family to make a difference to daily life.</w:t>
                            </w:r>
                          </w:p>
                          <w:p w:rsidR="00FF4802" w:rsidRPr="00751716" w:rsidRDefault="00FF4802" w:rsidP="00FE702E">
                            <w:pPr>
                              <w:spacing w:after="0" w:line="10" w:lineRule="atLeast"/>
                              <w:rPr>
                                <w:rFonts w:ascii="Castledown" w:hAnsi="Castledown"/>
                                <w:color w:val="auto"/>
                                <w:sz w:val="12"/>
                                <w:szCs w:val="20"/>
                              </w:rPr>
                            </w:pPr>
                          </w:p>
                          <w:p w:rsidR="00FF4802" w:rsidRDefault="00FF4802" w:rsidP="00FE702E">
                            <w:pPr>
                              <w:spacing w:after="0" w:line="10" w:lineRule="atLeast"/>
                              <w:rPr>
                                <w:rFonts w:ascii="Castledown" w:hAnsi="Castledown"/>
                                <w:color w:val="auto"/>
                                <w:sz w:val="12"/>
                                <w:szCs w:val="20"/>
                              </w:rPr>
                            </w:pPr>
                            <w:r>
                              <w:rPr>
                                <w:rFonts w:ascii="Castledown" w:hAnsi="Castledown"/>
                                <w:color w:val="auto"/>
                                <w:sz w:val="20"/>
                                <w:szCs w:val="20"/>
                              </w:rPr>
                              <w:t>Furthermore this week, our assembly today looked at Armistice Day and what it represents. Many children have worn poppies this and last week and I am aware that lots</w:t>
                            </w:r>
                            <w:r w:rsidR="00BD0822">
                              <w:rPr>
                                <w:rFonts w:ascii="Castledown" w:hAnsi="Castledown"/>
                                <w:color w:val="auto"/>
                                <w:sz w:val="20"/>
                                <w:szCs w:val="20"/>
                              </w:rPr>
                              <w:t xml:space="preserve"> of children will be marching this</w:t>
                            </w:r>
                            <w:r>
                              <w:rPr>
                                <w:rFonts w:ascii="Castledown" w:hAnsi="Castledown"/>
                                <w:color w:val="auto"/>
                                <w:sz w:val="20"/>
                                <w:szCs w:val="20"/>
                              </w:rPr>
                              <w:t xml:space="preserve"> weekend for Remembrance Sunday. We shared the poem “Flanders Field,” and explained what the poet was reflecting on when it was written and what it represents. </w:t>
                            </w:r>
                            <w:r w:rsidR="00751716">
                              <w:rPr>
                                <w:rFonts w:ascii="Castledown" w:hAnsi="Castledown"/>
                                <w:color w:val="auto"/>
                                <w:sz w:val="20"/>
                                <w:szCs w:val="20"/>
                              </w:rPr>
                              <w:t>We also respected a minute silence in school.</w:t>
                            </w:r>
                          </w:p>
                          <w:p w:rsidR="00FE702E" w:rsidRDefault="00FE702E" w:rsidP="00FE702E">
                            <w:pPr>
                              <w:spacing w:after="0" w:line="10" w:lineRule="atLeast"/>
                              <w:rPr>
                                <w:rFonts w:ascii="Castledown" w:hAnsi="Castledown"/>
                                <w:color w:val="auto"/>
                                <w:sz w:val="12"/>
                                <w:szCs w:val="20"/>
                              </w:rPr>
                            </w:pPr>
                          </w:p>
                          <w:p w:rsidR="00FE702E" w:rsidRPr="00FE702E" w:rsidRDefault="00C73EF5" w:rsidP="00FE702E">
                            <w:pPr>
                              <w:spacing w:after="0" w:line="10" w:lineRule="atLeast"/>
                              <w:rPr>
                                <w:rFonts w:ascii="Castledown" w:hAnsi="Castledown"/>
                                <w:color w:val="auto"/>
                                <w:sz w:val="12"/>
                                <w:szCs w:val="20"/>
                              </w:rPr>
                            </w:pPr>
                            <w:r>
                              <w:rPr>
                                <w:rFonts w:ascii="Castledown" w:hAnsi="Castledown"/>
                                <w:color w:val="auto"/>
                                <w:sz w:val="20"/>
                                <w:szCs w:val="20"/>
                              </w:rPr>
                              <w:t xml:space="preserve">Children in Need – </w:t>
                            </w:r>
                            <w:r w:rsidR="00FF4802">
                              <w:rPr>
                                <w:rFonts w:ascii="Castledown" w:hAnsi="Castledown"/>
                                <w:color w:val="auto"/>
                                <w:sz w:val="20"/>
                                <w:szCs w:val="20"/>
                              </w:rPr>
                              <w:t xml:space="preserve">A reminder that </w:t>
                            </w:r>
                            <w:r>
                              <w:rPr>
                                <w:rFonts w:ascii="Castledown" w:hAnsi="Castledown"/>
                                <w:color w:val="auto"/>
                                <w:sz w:val="20"/>
                                <w:szCs w:val="20"/>
                              </w:rPr>
                              <w:t>on Friday 18</w:t>
                            </w:r>
                            <w:r w:rsidRPr="00C73EF5">
                              <w:rPr>
                                <w:rFonts w:ascii="Castledown" w:hAnsi="Castledown"/>
                                <w:color w:val="auto"/>
                                <w:sz w:val="20"/>
                                <w:szCs w:val="20"/>
                                <w:vertAlign w:val="superscript"/>
                              </w:rPr>
                              <w:t>th</w:t>
                            </w:r>
                            <w:r>
                              <w:rPr>
                                <w:rFonts w:ascii="Castledown" w:hAnsi="Castledown"/>
                                <w:color w:val="auto"/>
                                <w:sz w:val="20"/>
                                <w:szCs w:val="20"/>
                              </w:rPr>
                              <w:t xml:space="preserve"> November, we will be holding extra sports and games sessions focusing on fun and team spirit. Each year group will have a designated slot. Please bring in a minimum donation of £1 in order for us to support this worthy cause. Furthermore, Miss Dearle will be holding her annual Teddy Bear’s Picnic for KS1 on Thursday 17</w:t>
                            </w:r>
                            <w:r w:rsidRPr="00C73EF5">
                              <w:rPr>
                                <w:rFonts w:ascii="Castledown" w:hAnsi="Castledown"/>
                                <w:color w:val="auto"/>
                                <w:sz w:val="20"/>
                                <w:szCs w:val="20"/>
                                <w:vertAlign w:val="superscript"/>
                              </w:rPr>
                              <w:t>th</w:t>
                            </w:r>
                            <w:r>
                              <w:rPr>
                                <w:rFonts w:ascii="Castledown" w:hAnsi="Castledown"/>
                                <w:color w:val="auto"/>
                                <w:sz w:val="20"/>
                                <w:szCs w:val="20"/>
                              </w:rPr>
                              <w:t xml:space="preserve"> November a</w:t>
                            </w:r>
                            <w:r w:rsidR="00FF4802">
                              <w:rPr>
                                <w:rFonts w:ascii="Castledown" w:hAnsi="Castledown"/>
                                <w:color w:val="auto"/>
                                <w:sz w:val="20"/>
                                <w:szCs w:val="20"/>
                              </w:rPr>
                              <w:t>fter school.</w:t>
                            </w:r>
                          </w:p>
                          <w:p w:rsidR="00FE702E" w:rsidRDefault="00FE702E" w:rsidP="00FE702E">
                            <w:pPr>
                              <w:pStyle w:val="NormalWeb"/>
                              <w:spacing w:before="0" w:beforeAutospacing="0" w:after="0" w:afterAutospacing="0"/>
                              <w:rPr>
                                <w:rFonts w:ascii="Castledown" w:hAnsi="Castledown"/>
                                <w:color w:val="000000"/>
                                <w:sz w:val="12"/>
                              </w:rPr>
                            </w:pPr>
                          </w:p>
                          <w:p w:rsidR="00FF4802" w:rsidRDefault="00FF4802"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In my newsletter last week I wrote about the tickets for our Christmas Celebrations. A letter for ticket allocations will go out on November 25</w:t>
                            </w:r>
                            <w:r w:rsidRPr="00FF4802">
                              <w:rPr>
                                <w:rFonts w:ascii="Castledown" w:hAnsi="Castledown"/>
                                <w:color w:val="000000"/>
                                <w:sz w:val="20"/>
                                <w:vertAlign w:val="superscript"/>
                              </w:rPr>
                              <w:t>th</w:t>
                            </w:r>
                            <w:r>
                              <w:rPr>
                                <w:rFonts w:ascii="Castledown" w:hAnsi="Castledown"/>
                                <w:color w:val="000000"/>
                                <w:sz w:val="20"/>
                              </w:rPr>
                              <w:t xml:space="preserve"> with tickets being sent home the week beginning Monday December 5</w:t>
                            </w:r>
                            <w:r w:rsidRPr="00FF4802">
                              <w:rPr>
                                <w:rFonts w:ascii="Castledown" w:hAnsi="Castledown"/>
                                <w:color w:val="000000"/>
                                <w:sz w:val="20"/>
                                <w:vertAlign w:val="superscript"/>
                              </w:rPr>
                              <w:t>th</w:t>
                            </w:r>
                            <w:r>
                              <w:rPr>
                                <w:rFonts w:ascii="Castledown" w:hAnsi="Castledown"/>
                                <w:color w:val="000000"/>
                                <w:sz w:val="20"/>
                              </w:rPr>
                              <w:t>. Reserve</w:t>
                            </w:r>
                            <w:r w:rsidR="00BD0822">
                              <w:rPr>
                                <w:rFonts w:ascii="Castledown" w:hAnsi="Castledown"/>
                                <w:color w:val="000000"/>
                                <w:sz w:val="20"/>
                              </w:rPr>
                              <w:t>d</w:t>
                            </w:r>
                            <w:r>
                              <w:rPr>
                                <w:rFonts w:ascii="Castledown" w:hAnsi="Castledown"/>
                                <w:color w:val="000000"/>
                                <w:sz w:val="20"/>
                              </w:rPr>
                              <w:t xml:space="preserve"> tickets will be sent home on the 9</w:t>
                            </w:r>
                            <w:r w:rsidRPr="00FF4802">
                              <w:rPr>
                                <w:rFonts w:ascii="Castledown" w:hAnsi="Castledown"/>
                                <w:color w:val="000000"/>
                                <w:sz w:val="20"/>
                                <w:vertAlign w:val="superscript"/>
                              </w:rPr>
                              <w:t>th</w:t>
                            </w:r>
                            <w:r>
                              <w:rPr>
                                <w:rFonts w:ascii="Castledown" w:hAnsi="Castledown"/>
                                <w:color w:val="000000"/>
                                <w:sz w:val="20"/>
                              </w:rPr>
                              <w:t xml:space="preserve"> if there are spares. </w:t>
                            </w:r>
                          </w:p>
                          <w:p w:rsidR="00FF4802" w:rsidRPr="00751716" w:rsidRDefault="00FF4802" w:rsidP="00FE702E">
                            <w:pPr>
                              <w:pStyle w:val="NormalWeb"/>
                              <w:spacing w:before="0" w:beforeAutospacing="0" w:after="0" w:afterAutospacing="0"/>
                              <w:rPr>
                                <w:rFonts w:ascii="Castledown" w:hAnsi="Castledown"/>
                                <w:color w:val="000000"/>
                                <w:sz w:val="12"/>
                              </w:rPr>
                            </w:pPr>
                          </w:p>
                          <w:p w:rsidR="00FE702E" w:rsidRDefault="00FF4802"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Our Eco-committee met this week with councillors from the local area to discuss how we can enhance our environment and help reduce our own carbon footprint. As a result, we will be emailing newsletters and other letters in the New Year, to reduce the amount of paper we are sending home. Please ensure that the office have your correct email address on fil</w:t>
                            </w:r>
                            <w:r w:rsidR="00BD0822">
                              <w:rPr>
                                <w:rFonts w:ascii="Castledown" w:hAnsi="Castledown"/>
                                <w:color w:val="000000"/>
                                <w:sz w:val="20"/>
                              </w:rPr>
                              <w:t>e before this date.  A</w:t>
                            </w:r>
                            <w:r w:rsidR="00751716">
                              <w:rPr>
                                <w:rFonts w:ascii="Castledown" w:hAnsi="Castledown"/>
                                <w:color w:val="000000"/>
                                <w:sz w:val="20"/>
                              </w:rPr>
                              <w:t xml:space="preserve"> </w:t>
                            </w:r>
                            <w:r>
                              <w:rPr>
                                <w:rFonts w:ascii="Castledown" w:hAnsi="Castledown"/>
                                <w:color w:val="000000"/>
                                <w:sz w:val="20"/>
                              </w:rPr>
                              <w:t xml:space="preserve">copy of the newsletter </w:t>
                            </w:r>
                            <w:r w:rsidR="00BD0822">
                              <w:rPr>
                                <w:rFonts w:ascii="Castledown" w:hAnsi="Castledown"/>
                                <w:color w:val="000000"/>
                                <w:sz w:val="20"/>
                              </w:rPr>
                              <w:t xml:space="preserve">is always </w:t>
                            </w:r>
                            <w:r>
                              <w:rPr>
                                <w:rFonts w:ascii="Castledown" w:hAnsi="Castledown"/>
                                <w:color w:val="000000"/>
                                <w:sz w:val="20"/>
                              </w:rPr>
                              <w:t>posted on our website</w:t>
                            </w:r>
                            <w:r w:rsidR="00BD0822">
                              <w:rPr>
                                <w:rFonts w:ascii="Castledown" w:hAnsi="Castledown"/>
                                <w:color w:val="000000"/>
                                <w:sz w:val="20"/>
                              </w:rPr>
                              <w:t xml:space="preserve"> as </w:t>
                            </w:r>
                            <w:r w:rsidR="00BD0822">
                              <w:rPr>
                                <w:rFonts w:ascii="Castledown" w:hAnsi="Castledown"/>
                                <w:color w:val="000000"/>
                                <w:sz w:val="20"/>
                              </w:rPr>
                              <w:t>well</w:t>
                            </w:r>
                            <w:bookmarkStart w:id="0" w:name="_GoBack"/>
                            <w:bookmarkEnd w:id="0"/>
                            <w:r>
                              <w:rPr>
                                <w:rFonts w:ascii="Castledown" w:hAnsi="Castledown"/>
                                <w:color w:val="000000"/>
                                <w:sz w:val="20"/>
                              </w:rPr>
                              <w:t xml:space="preserve">. </w:t>
                            </w:r>
                            <w:r w:rsidR="00FE702E">
                              <w:rPr>
                                <w:rFonts w:ascii="Castledown" w:hAnsi="Castledown"/>
                                <w:color w:val="000000"/>
                                <w:sz w:val="20"/>
                              </w:rPr>
                              <w:t xml:space="preserve"> </w:t>
                            </w:r>
                          </w:p>
                          <w:p w:rsidR="00EF088C" w:rsidRPr="00751716" w:rsidRDefault="00EF088C" w:rsidP="00FE702E">
                            <w:pPr>
                              <w:pStyle w:val="NormalWeb"/>
                              <w:spacing w:before="0" w:beforeAutospacing="0" w:after="0" w:afterAutospacing="0"/>
                              <w:rPr>
                                <w:rFonts w:ascii="Castledown" w:hAnsi="Castledown"/>
                                <w:color w:val="000000"/>
                                <w:sz w:val="12"/>
                              </w:rPr>
                            </w:pPr>
                          </w:p>
                          <w:p w:rsidR="00751716" w:rsidRDefault="00751716" w:rsidP="00751716">
                            <w:pPr>
                              <w:pStyle w:val="NormalWeb"/>
                              <w:spacing w:before="0" w:beforeAutospacing="0" w:after="0" w:afterAutospacing="0"/>
                              <w:rPr>
                                <w:rFonts w:ascii="Castledown" w:hAnsi="Castledown"/>
                                <w:color w:val="000000"/>
                                <w:sz w:val="12"/>
                              </w:rPr>
                            </w:pPr>
                            <w:r>
                              <w:rPr>
                                <w:rFonts w:ascii="Castledown" w:hAnsi="Castledown"/>
                                <w:color w:val="000000"/>
                                <w:sz w:val="20"/>
                              </w:rPr>
                              <w:t>Have a wonderful weekend</w:t>
                            </w:r>
                            <w:r w:rsidR="00EF088C">
                              <w:rPr>
                                <w:rFonts w:ascii="Castledown" w:hAnsi="Castledown"/>
                                <w:color w:val="000000"/>
                                <w:sz w:val="20"/>
                              </w:rPr>
                              <w:t>!</w:t>
                            </w:r>
                            <w:r>
                              <w:rPr>
                                <w:rFonts w:ascii="Castledown" w:hAnsi="Castledown"/>
                                <w:color w:val="000000"/>
                                <w:sz w:val="20"/>
                              </w:rPr>
                              <w:t xml:space="preserve"> </w:t>
                            </w:r>
                          </w:p>
                          <w:p w:rsidR="00751716" w:rsidRDefault="00751716" w:rsidP="00751716">
                            <w:pPr>
                              <w:pStyle w:val="NormalWeb"/>
                              <w:spacing w:before="0" w:beforeAutospacing="0" w:after="0" w:afterAutospacing="0"/>
                              <w:rPr>
                                <w:rFonts w:ascii="Castledown" w:hAnsi="Castledown"/>
                                <w:color w:val="000000"/>
                                <w:sz w:val="12"/>
                              </w:rPr>
                            </w:pPr>
                          </w:p>
                          <w:p w:rsidR="004F585A" w:rsidRPr="00B43863" w:rsidRDefault="004F585A" w:rsidP="00751716">
                            <w:pPr>
                              <w:pStyle w:val="NormalWeb"/>
                              <w:spacing w:before="0" w:beforeAutospacing="0" w:after="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7384" id="_x0000_t202" coordsize="21600,21600" o:spt="202" path="m,l,21600r21600,l21600,xe">
                <v:stroke joinstyle="miter"/>
                <v:path gradientshapeok="t" o:connecttype="rect"/>
              </v:shapetype>
              <v:shape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Default="00456183" w:rsidP="007A77AB">
                      <w:pPr>
                        <w:spacing w:line="10" w:lineRule="atLeast"/>
                        <w:rPr>
                          <w:rFonts w:ascii="Castledown" w:hAnsi="Castledown"/>
                          <w:color w:val="auto"/>
                          <w:sz w:val="18"/>
                          <w:szCs w:val="18"/>
                        </w:rPr>
                      </w:pPr>
                    </w:p>
                    <w:p w:rsidR="00254A2C"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E702E" w:rsidRPr="00751716" w:rsidRDefault="00FE702E" w:rsidP="00FE702E">
                      <w:pPr>
                        <w:spacing w:after="0" w:line="10" w:lineRule="atLeast"/>
                        <w:rPr>
                          <w:rFonts w:ascii="Castledown" w:hAnsi="Castledown"/>
                          <w:color w:val="auto"/>
                          <w:sz w:val="8"/>
                          <w:szCs w:val="22"/>
                        </w:rPr>
                      </w:pPr>
                    </w:p>
                    <w:p w:rsidR="00FF4802" w:rsidRDefault="00FF4802" w:rsidP="00FE702E">
                      <w:pPr>
                        <w:spacing w:after="0" w:line="10" w:lineRule="atLeast"/>
                        <w:rPr>
                          <w:rFonts w:ascii="Castledown" w:hAnsi="Castledown"/>
                          <w:color w:val="auto"/>
                          <w:sz w:val="20"/>
                          <w:szCs w:val="22"/>
                        </w:rPr>
                      </w:pPr>
                      <w:r>
                        <w:rPr>
                          <w:rFonts w:ascii="Castledown" w:hAnsi="Castledown"/>
                          <w:color w:val="auto"/>
                          <w:sz w:val="20"/>
                          <w:szCs w:val="22"/>
                        </w:rPr>
                        <w:t xml:space="preserve">It was lovely to see so many parents from KS1 today join Miss Dale for her reading workshops I hope you found it useful to help support reading at home and also in school if you were kind enough to volunteer your time!. We will be looking to hold further workshops in the future. </w:t>
                      </w:r>
                    </w:p>
                    <w:p w:rsidR="00FF4802" w:rsidRPr="00751716" w:rsidRDefault="00FF4802" w:rsidP="00FE702E">
                      <w:pPr>
                        <w:spacing w:after="0" w:line="10" w:lineRule="atLeast"/>
                        <w:rPr>
                          <w:rFonts w:ascii="Castledown" w:hAnsi="Castledown"/>
                          <w:color w:val="auto"/>
                          <w:sz w:val="12"/>
                          <w:szCs w:val="22"/>
                        </w:rPr>
                      </w:pPr>
                    </w:p>
                    <w:p w:rsidR="00FE702E" w:rsidRDefault="00FF4802" w:rsidP="00FE702E">
                      <w:pPr>
                        <w:spacing w:after="0" w:line="10" w:lineRule="atLeast"/>
                        <w:rPr>
                          <w:rFonts w:ascii="Castledown" w:hAnsi="Castledown"/>
                          <w:color w:val="auto"/>
                          <w:sz w:val="20"/>
                          <w:szCs w:val="20"/>
                        </w:rPr>
                      </w:pPr>
                      <w:r>
                        <w:rPr>
                          <w:rFonts w:ascii="Castledown" w:hAnsi="Castledown"/>
                          <w:color w:val="auto"/>
                          <w:sz w:val="20"/>
                          <w:szCs w:val="22"/>
                        </w:rPr>
                        <w:t>Our habit this week has been “Synergize.”</w:t>
                      </w:r>
                      <w:r w:rsidR="00C73EF5">
                        <w:rPr>
                          <w:rFonts w:ascii="Castledown" w:hAnsi="Castledown"/>
                          <w:color w:val="auto"/>
                          <w:sz w:val="20"/>
                          <w:szCs w:val="20"/>
                        </w:rPr>
                        <w:t xml:space="preserve"> </w:t>
                      </w:r>
                      <w:r>
                        <w:rPr>
                          <w:rFonts w:ascii="Castledown" w:hAnsi="Castledown"/>
                          <w:color w:val="auto"/>
                          <w:sz w:val="20"/>
                          <w:szCs w:val="20"/>
                        </w:rPr>
                        <w:t>We have been looking at t</w:t>
                      </w:r>
                      <w:r w:rsidR="00BD0822">
                        <w:rPr>
                          <w:rFonts w:ascii="Castledown" w:hAnsi="Castledown"/>
                          <w:color w:val="auto"/>
                          <w:sz w:val="20"/>
                          <w:szCs w:val="20"/>
                        </w:rPr>
                        <w:t>e</w:t>
                      </w:r>
                      <w:r>
                        <w:rPr>
                          <w:rFonts w:ascii="Castledown" w:hAnsi="Castledown"/>
                          <w:color w:val="auto"/>
                          <w:sz w:val="20"/>
                          <w:szCs w:val="20"/>
                        </w:rPr>
                        <w:t xml:space="preserve">am work and how together many ideas help find solutions to problems. If we channel our energies and thoughts together, we can become stronger and learn from all of those around us. We asked the children to reflect on times this week </w:t>
                      </w:r>
                      <w:r w:rsidR="00BD0822">
                        <w:rPr>
                          <w:rFonts w:ascii="Castledown" w:hAnsi="Castledown"/>
                          <w:color w:val="auto"/>
                          <w:sz w:val="20"/>
                          <w:szCs w:val="20"/>
                        </w:rPr>
                        <w:t xml:space="preserve">that </w:t>
                      </w:r>
                      <w:r>
                        <w:rPr>
                          <w:rFonts w:ascii="Castledown" w:hAnsi="Castledown"/>
                          <w:color w:val="auto"/>
                          <w:sz w:val="20"/>
                          <w:szCs w:val="20"/>
                        </w:rPr>
                        <w:t>they use</w:t>
                      </w:r>
                      <w:r w:rsidR="00BD0822">
                        <w:rPr>
                          <w:rFonts w:ascii="Castledown" w:hAnsi="Castledown"/>
                          <w:color w:val="auto"/>
                          <w:sz w:val="20"/>
                          <w:szCs w:val="20"/>
                        </w:rPr>
                        <w:t>d</w:t>
                      </w:r>
                      <w:r>
                        <w:rPr>
                          <w:rFonts w:ascii="Castledown" w:hAnsi="Castledown"/>
                          <w:color w:val="auto"/>
                          <w:sz w:val="20"/>
                          <w:szCs w:val="20"/>
                        </w:rPr>
                        <w:t xml:space="preserve"> team work and collaboration in class or on the playground to enhance their learning powers! If you have time over the weekend, explore ways you can </w:t>
                      </w:r>
                      <w:r w:rsidR="00F33771">
                        <w:rPr>
                          <w:rFonts w:ascii="Castledown" w:hAnsi="Castledown"/>
                          <w:color w:val="auto"/>
                          <w:sz w:val="20"/>
                          <w:szCs w:val="20"/>
                        </w:rPr>
                        <w:t>synergize</w:t>
                      </w:r>
                      <w:r>
                        <w:rPr>
                          <w:rFonts w:ascii="Castledown" w:hAnsi="Castledown"/>
                          <w:color w:val="auto"/>
                          <w:sz w:val="20"/>
                          <w:szCs w:val="20"/>
                        </w:rPr>
                        <w:t xml:space="preserve"> and work together as a family to make a difference to daily life.</w:t>
                      </w:r>
                    </w:p>
                    <w:p w:rsidR="00FF4802" w:rsidRPr="00751716" w:rsidRDefault="00FF4802" w:rsidP="00FE702E">
                      <w:pPr>
                        <w:spacing w:after="0" w:line="10" w:lineRule="atLeast"/>
                        <w:rPr>
                          <w:rFonts w:ascii="Castledown" w:hAnsi="Castledown"/>
                          <w:color w:val="auto"/>
                          <w:sz w:val="12"/>
                          <w:szCs w:val="20"/>
                        </w:rPr>
                      </w:pPr>
                    </w:p>
                    <w:p w:rsidR="00FF4802" w:rsidRDefault="00FF4802" w:rsidP="00FE702E">
                      <w:pPr>
                        <w:spacing w:after="0" w:line="10" w:lineRule="atLeast"/>
                        <w:rPr>
                          <w:rFonts w:ascii="Castledown" w:hAnsi="Castledown"/>
                          <w:color w:val="auto"/>
                          <w:sz w:val="12"/>
                          <w:szCs w:val="20"/>
                        </w:rPr>
                      </w:pPr>
                      <w:r>
                        <w:rPr>
                          <w:rFonts w:ascii="Castledown" w:hAnsi="Castledown"/>
                          <w:color w:val="auto"/>
                          <w:sz w:val="20"/>
                          <w:szCs w:val="20"/>
                        </w:rPr>
                        <w:t>Furthermore this week, our assembly today looked at Armistice Day and what it represents. Many children have worn poppies this and last week and I am aware that lots</w:t>
                      </w:r>
                      <w:r w:rsidR="00BD0822">
                        <w:rPr>
                          <w:rFonts w:ascii="Castledown" w:hAnsi="Castledown"/>
                          <w:color w:val="auto"/>
                          <w:sz w:val="20"/>
                          <w:szCs w:val="20"/>
                        </w:rPr>
                        <w:t xml:space="preserve"> of children will be marching this</w:t>
                      </w:r>
                      <w:r>
                        <w:rPr>
                          <w:rFonts w:ascii="Castledown" w:hAnsi="Castledown"/>
                          <w:color w:val="auto"/>
                          <w:sz w:val="20"/>
                          <w:szCs w:val="20"/>
                        </w:rPr>
                        <w:t xml:space="preserve"> weekend for Remembrance Sunday. We shared the poem “Flanders Field,” and explained what the poet was reflecting on when it was written and what it represents. </w:t>
                      </w:r>
                      <w:r w:rsidR="00751716">
                        <w:rPr>
                          <w:rFonts w:ascii="Castledown" w:hAnsi="Castledown"/>
                          <w:color w:val="auto"/>
                          <w:sz w:val="20"/>
                          <w:szCs w:val="20"/>
                        </w:rPr>
                        <w:t>We also respected a minute silence in school.</w:t>
                      </w:r>
                    </w:p>
                    <w:p w:rsidR="00FE702E" w:rsidRDefault="00FE702E" w:rsidP="00FE702E">
                      <w:pPr>
                        <w:spacing w:after="0" w:line="10" w:lineRule="atLeast"/>
                        <w:rPr>
                          <w:rFonts w:ascii="Castledown" w:hAnsi="Castledown"/>
                          <w:color w:val="auto"/>
                          <w:sz w:val="12"/>
                          <w:szCs w:val="20"/>
                        </w:rPr>
                      </w:pPr>
                    </w:p>
                    <w:p w:rsidR="00FE702E" w:rsidRPr="00FE702E" w:rsidRDefault="00C73EF5" w:rsidP="00FE702E">
                      <w:pPr>
                        <w:spacing w:after="0" w:line="10" w:lineRule="atLeast"/>
                        <w:rPr>
                          <w:rFonts w:ascii="Castledown" w:hAnsi="Castledown"/>
                          <w:color w:val="auto"/>
                          <w:sz w:val="12"/>
                          <w:szCs w:val="20"/>
                        </w:rPr>
                      </w:pPr>
                      <w:r>
                        <w:rPr>
                          <w:rFonts w:ascii="Castledown" w:hAnsi="Castledown"/>
                          <w:color w:val="auto"/>
                          <w:sz w:val="20"/>
                          <w:szCs w:val="20"/>
                        </w:rPr>
                        <w:t xml:space="preserve">Children in Need – </w:t>
                      </w:r>
                      <w:r w:rsidR="00FF4802">
                        <w:rPr>
                          <w:rFonts w:ascii="Castledown" w:hAnsi="Castledown"/>
                          <w:color w:val="auto"/>
                          <w:sz w:val="20"/>
                          <w:szCs w:val="20"/>
                        </w:rPr>
                        <w:t xml:space="preserve">A reminder that </w:t>
                      </w:r>
                      <w:r>
                        <w:rPr>
                          <w:rFonts w:ascii="Castledown" w:hAnsi="Castledown"/>
                          <w:color w:val="auto"/>
                          <w:sz w:val="20"/>
                          <w:szCs w:val="20"/>
                        </w:rPr>
                        <w:t>on Friday 18</w:t>
                      </w:r>
                      <w:r w:rsidRPr="00C73EF5">
                        <w:rPr>
                          <w:rFonts w:ascii="Castledown" w:hAnsi="Castledown"/>
                          <w:color w:val="auto"/>
                          <w:sz w:val="20"/>
                          <w:szCs w:val="20"/>
                          <w:vertAlign w:val="superscript"/>
                        </w:rPr>
                        <w:t>th</w:t>
                      </w:r>
                      <w:r>
                        <w:rPr>
                          <w:rFonts w:ascii="Castledown" w:hAnsi="Castledown"/>
                          <w:color w:val="auto"/>
                          <w:sz w:val="20"/>
                          <w:szCs w:val="20"/>
                        </w:rPr>
                        <w:t xml:space="preserve"> November, we will be holding extra sports and games sessions focusing on fun and team spirit. Each year group will have a designated slot. Please bring in a minimum donation of £1 in order for us to support this worthy cause. Furthermore, Miss Dearle will be holding her annual Teddy Bear’s Picnic for KS1 on Thursday 17</w:t>
                      </w:r>
                      <w:r w:rsidRPr="00C73EF5">
                        <w:rPr>
                          <w:rFonts w:ascii="Castledown" w:hAnsi="Castledown"/>
                          <w:color w:val="auto"/>
                          <w:sz w:val="20"/>
                          <w:szCs w:val="20"/>
                          <w:vertAlign w:val="superscript"/>
                        </w:rPr>
                        <w:t>th</w:t>
                      </w:r>
                      <w:r>
                        <w:rPr>
                          <w:rFonts w:ascii="Castledown" w:hAnsi="Castledown"/>
                          <w:color w:val="auto"/>
                          <w:sz w:val="20"/>
                          <w:szCs w:val="20"/>
                        </w:rPr>
                        <w:t xml:space="preserve"> November a</w:t>
                      </w:r>
                      <w:r w:rsidR="00FF4802">
                        <w:rPr>
                          <w:rFonts w:ascii="Castledown" w:hAnsi="Castledown"/>
                          <w:color w:val="auto"/>
                          <w:sz w:val="20"/>
                          <w:szCs w:val="20"/>
                        </w:rPr>
                        <w:t>fter school.</w:t>
                      </w:r>
                    </w:p>
                    <w:p w:rsidR="00FE702E" w:rsidRDefault="00FE702E" w:rsidP="00FE702E">
                      <w:pPr>
                        <w:pStyle w:val="NormalWeb"/>
                        <w:spacing w:before="0" w:beforeAutospacing="0" w:after="0" w:afterAutospacing="0"/>
                        <w:rPr>
                          <w:rFonts w:ascii="Castledown" w:hAnsi="Castledown"/>
                          <w:color w:val="000000"/>
                          <w:sz w:val="12"/>
                        </w:rPr>
                      </w:pPr>
                    </w:p>
                    <w:p w:rsidR="00FF4802" w:rsidRDefault="00FF4802"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In my newsletter last week I wrote about the tickets for our Christmas Celebrations. A letter for ticket allocations will go out on November 25</w:t>
                      </w:r>
                      <w:r w:rsidRPr="00FF4802">
                        <w:rPr>
                          <w:rFonts w:ascii="Castledown" w:hAnsi="Castledown"/>
                          <w:color w:val="000000"/>
                          <w:sz w:val="20"/>
                          <w:vertAlign w:val="superscript"/>
                        </w:rPr>
                        <w:t>th</w:t>
                      </w:r>
                      <w:r>
                        <w:rPr>
                          <w:rFonts w:ascii="Castledown" w:hAnsi="Castledown"/>
                          <w:color w:val="000000"/>
                          <w:sz w:val="20"/>
                        </w:rPr>
                        <w:t xml:space="preserve"> with tickets being sent home the week beginning Monday December 5</w:t>
                      </w:r>
                      <w:r w:rsidRPr="00FF4802">
                        <w:rPr>
                          <w:rFonts w:ascii="Castledown" w:hAnsi="Castledown"/>
                          <w:color w:val="000000"/>
                          <w:sz w:val="20"/>
                          <w:vertAlign w:val="superscript"/>
                        </w:rPr>
                        <w:t>th</w:t>
                      </w:r>
                      <w:r>
                        <w:rPr>
                          <w:rFonts w:ascii="Castledown" w:hAnsi="Castledown"/>
                          <w:color w:val="000000"/>
                          <w:sz w:val="20"/>
                        </w:rPr>
                        <w:t>. Reserve</w:t>
                      </w:r>
                      <w:r w:rsidR="00BD0822">
                        <w:rPr>
                          <w:rFonts w:ascii="Castledown" w:hAnsi="Castledown"/>
                          <w:color w:val="000000"/>
                          <w:sz w:val="20"/>
                        </w:rPr>
                        <w:t>d</w:t>
                      </w:r>
                      <w:r>
                        <w:rPr>
                          <w:rFonts w:ascii="Castledown" w:hAnsi="Castledown"/>
                          <w:color w:val="000000"/>
                          <w:sz w:val="20"/>
                        </w:rPr>
                        <w:t xml:space="preserve"> tickets will be sent home on the 9</w:t>
                      </w:r>
                      <w:r w:rsidRPr="00FF4802">
                        <w:rPr>
                          <w:rFonts w:ascii="Castledown" w:hAnsi="Castledown"/>
                          <w:color w:val="000000"/>
                          <w:sz w:val="20"/>
                          <w:vertAlign w:val="superscript"/>
                        </w:rPr>
                        <w:t>th</w:t>
                      </w:r>
                      <w:r>
                        <w:rPr>
                          <w:rFonts w:ascii="Castledown" w:hAnsi="Castledown"/>
                          <w:color w:val="000000"/>
                          <w:sz w:val="20"/>
                        </w:rPr>
                        <w:t xml:space="preserve"> if there are spares. </w:t>
                      </w:r>
                    </w:p>
                    <w:p w:rsidR="00FF4802" w:rsidRPr="00751716" w:rsidRDefault="00FF4802" w:rsidP="00FE702E">
                      <w:pPr>
                        <w:pStyle w:val="NormalWeb"/>
                        <w:spacing w:before="0" w:beforeAutospacing="0" w:after="0" w:afterAutospacing="0"/>
                        <w:rPr>
                          <w:rFonts w:ascii="Castledown" w:hAnsi="Castledown"/>
                          <w:color w:val="000000"/>
                          <w:sz w:val="12"/>
                        </w:rPr>
                      </w:pPr>
                    </w:p>
                    <w:p w:rsidR="00FE702E" w:rsidRDefault="00FF4802"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Our Eco-committee met this week with councillors from the local area to discuss how we can enhance our environment and help reduce our own carbon footprint. As a result, we will be emailing newsletters and other letters in the New Year, to reduce the amount of paper we are sending home. Please ensure that the office have your correct email address on fil</w:t>
                      </w:r>
                      <w:r w:rsidR="00BD0822">
                        <w:rPr>
                          <w:rFonts w:ascii="Castledown" w:hAnsi="Castledown"/>
                          <w:color w:val="000000"/>
                          <w:sz w:val="20"/>
                        </w:rPr>
                        <w:t>e before this date.  A</w:t>
                      </w:r>
                      <w:r w:rsidR="00751716">
                        <w:rPr>
                          <w:rFonts w:ascii="Castledown" w:hAnsi="Castledown"/>
                          <w:color w:val="000000"/>
                          <w:sz w:val="20"/>
                        </w:rPr>
                        <w:t xml:space="preserve"> </w:t>
                      </w:r>
                      <w:r>
                        <w:rPr>
                          <w:rFonts w:ascii="Castledown" w:hAnsi="Castledown"/>
                          <w:color w:val="000000"/>
                          <w:sz w:val="20"/>
                        </w:rPr>
                        <w:t xml:space="preserve">copy of the newsletter </w:t>
                      </w:r>
                      <w:r w:rsidR="00BD0822">
                        <w:rPr>
                          <w:rFonts w:ascii="Castledown" w:hAnsi="Castledown"/>
                          <w:color w:val="000000"/>
                          <w:sz w:val="20"/>
                        </w:rPr>
                        <w:t xml:space="preserve">is always </w:t>
                      </w:r>
                      <w:r>
                        <w:rPr>
                          <w:rFonts w:ascii="Castledown" w:hAnsi="Castledown"/>
                          <w:color w:val="000000"/>
                          <w:sz w:val="20"/>
                        </w:rPr>
                        <w:t>posted on our website</w:t>
                      </w:r>
                      <w:r w:rsidR="00BD0822">
                        <w:rPr>
                          <w:rFonts w:ascii="Castledown" w:hAnsi="Castledown"/>
                          <w:color w:val="000000"/>
                          <w:sz w:val="20"/>
                        </w:rPr>
                        <w:t xml:space="preserve"> as </w:t>
                      </w:r>
                      <w:r w:rsidR="00BD0822">
                        <w:rPr>
                          <w:rFonts w:ascii="Castledown" w:hAnsi="Castledown"/>
                          <w:color w:val="000000"/>
                          <w:sz w:val="20"/>
                        </w:rPr>
                        <w:t>well</w:t>
                      </w:r>
                      <w:bookmarkStart w:id="1" w:name="_GoBack"/>
                      <w:bookmarkEnd w:id="1"/>
                      <w:r>
                        <w:rPr>
                          <w:rFonts w:ascii="Castledown" w:hAnsi="Castledown"/>
                          <w:color w:val="000000"/>
                          <w:sz w:val="20"/>
                        </w:rPr>
                        <w:t xml:space="preserve">. </w:t>
                      </w:r>
                      <w:r w:rsidR="00FE702E">
                        <w:rPr>
                          <w:rFonts w:ascii="Castledown" w:hAnsi="Castledown"/>
                          <w:color w:val="000000"/>
                          <w:sz w:val="20"/>
                        </w:rPr>
                        <w:t xml:space="preserve"> </w:t>
                      </w:r>
                    </w:p>
                    <w:p w:rsidR="00EF088C" w:rsidRPr="00751716" w:rsidRDefault="00EF088C" w:rsidP="00FE702E">
                      <w:pPr>
                        <w:pStyle w:val="NormalWeb"/>
                        <w:spacing w:before="0" w:beforeAutospacing="0" w:after="0" w:afterAutospacing="0"/>
                        <w:rPr>
                          <w:rFonts w:ascii="Castledown" w:hAnsi="Castledown"/>
                          <w:color w:val="000000"/>
                          <w:sz w:val="12"/>
                        </w:rPr>
                      </w:pPr>
                    </w:p>
                    <w:p w:rsidR="00751716" w:rsidRDefault="00751716" w:rsidP="00751716">
                      <w:pPr>
                        <w:pStyle w:val="NormalWeb"/>
                        <w:spacing w:before="0" w:beforeAutospacing="0" w:after="0" w:afterAutospacing="0"/>
                        <w:rPr>
                          <w:rFonts w:ascii="Castledown" w:hAnsi="Castledown"/>
                          <w:color w:val="000000"/>
                          <w:sz w:val="12"/>
                        </w:rPr>
                      </w:pPr>
                      <w:r>
                        <w:rPr>
                          <w:rFonts w:ascii="Castledown" w:hAnsi="Castledown"/>
                          <w:color w:val="000000"/>
                          <w:sz w:val="20"/>
                        </w:rPr>
                        <w:t>Have a wonderful weekend</w:t>
                      </w:r>
                      <w:r w:rsidR="00EF088C">
                        <w:rPr>
                          <w:rFonts w:ascii="Castledown" w:hAnsi="Castledown"/>
                          <w:color w:val="000000"/>
                          <w:sz w:val="20"/>
                        </w:rPr>
                        <w:t>!</w:t>
                      </w:r>
                      <w:r>
                        <w:rPr>
                          <w:rFonts w:ascii="Castledown" w:hAnsi="Castledown"/>
                          <w:color w:val="000000"/>
                          <w:sz w:val="20"/>
                        </w:rPr>
                        <w:t xml:space="preserve"> </w:t>
                      </w:r>
                    </w:p>
                    <w:p w:rsidR="00751716" w:rsidRDefault="00751716" w:rsidP="00751716">
                      <w:pPr>
                        <w:pStyle w:val="NormalWeb"/>
                        <w:spacing w:before="0" w:beforeAutospacing="0" w:after="0" w:afterAutospacing="0"/>
                        <w:rPr>
                          <w:rFonts w:ascii="Castledown" w:hAnsi="Castledown"/>
                          <w:color w:val="000000"/>
                          <w:sz w:val="12"/>
                        </w:rPr>
                      </w:pPr>
                    </w:p>
                    <w:p w:rsidR="004F585A" w:rsidRPr="00B43863" w:rsidRDefault="004F585A" w:rsidP="00751716">
                      <w:pPr>
                        <w:pStyle w:val="NormalWeb"/>
                        <w:spacing w:before="0" w:beforeAutospacing="0" w:after="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altName w:val="Arial"/>
    <w:panose1 w:val="02000506000000020003"/>
    <w:charset w:val="00"/>
    <w:family w:val="modern"/>
    <w:notTrueType/>
    <w:pitch w:val="variable"/>
    <w:sig w:usb0="800000AF" w:usb1="500024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B79AB"/>
    <w:rsid w:val="000C7854"/>
    <w:rsid w:val="000F3861"/>
    <w:rsid w:val="000F79AB"/>
    <w:rsid w:val="00100B1E"/>
    <w:rsid w:val="00121B46"/>
    <w:rsid w:val="001532A7"/>
    <w:rsid w:val="001573AE"/>
    <w:rsid w:val="00160E04"/>
    <w:rsid w:val="00162CD9"/>
    <w:rsid w:val="0018218C"/>
    <w:rsid w:val="00191F49"/>
    <w:rsid w:val="001A62F4"/>
    <w:rsid w:val="001A741D"/>
    <w:rsid w:val="001D0E89"/>
    <w:rsid w:val="001D1661"/>
    <w:rsid w:val="0020355B"/>
    <w:rsid w:val="00216C19"/>
    <w:rsid w:val="0022189E"/>
    <w:rsid w:val="00250591"/>
    <w:rsid w:val="00254A2C"/>
    <w:rsid w:val="0025503C"/>
    <w:rsid w:val="0025552F"/>
    <w:rsid w:val="00296120"/>
    <w:rsid w:val="002A02F4"/>
    <w:rsid w:val="002A0CAB"/>
    <w:rsid w:val="002A5C2F"/>
    <w:rsid w:val="002B079C"/>
    <w:rsid w:val="002B2CDB"/>
    <w:rsid w:val="002D5217"/>
    <w:rsid w:val="002D65DD"/>
    <w:rsid w:val="002D6C00"/>
    <w:rsid w:val="002E43F1"/>
    <w:rsid w:val="002E7AD4"/>
    <w:rsid w:val="0031153A"/>
    <w:rsid w:val="00322ACD"/>
    <w:rsid w:val="0033094B"/>
    <w:rsid w:val="00352865"/>
    <w:rsid w:val="00365FCF"/>
    <w:rsid w:val="00366180"/>
    <w:rsid w:val="00372F1C"/>
    <w:rsid w:val="003752DF"/>
    <w:rsid w:val="003801EA"/>
    <w:rsid w:val="003F1E3D"/>
    <w:rsid w:val="00405A4D"/>
    <w:rsid w:val="00452084"/>
    <w:rsid w:val="00452706"/>
    <w:rsid w:val="00456183"/>
    <w:rsid w:val="0046118F"/>
    <w:rsid w:val="0046200C"/>
    <w:rsid w:val="00484786"/>
    <w:rsid w:val="004A4A07"/>
    <w:rsid w:val="004B03FD"/>
    <w:rsid w:val="004B2156"/>
    <w:rsid w:val="004B7036"/>
    <w:rsid w:val="004D3915"/>
    <w:rsid w:val="004D4DF3"/>
    <w:rsid w:val="004F585A"/>
    <w:rsid w:val="004F6CB5"/>
    <w:rsid w:val="00530C63"/>
    <w:rsid w:val="00550C98"/>
    <w:rsid w:val="005529C4"/>
    <w:rsid w:val="00572306"/>
    <w:rsid w:val="005C417A"/>
    <w:rsid w:val="005D3698"/>
    <w:rsid w:val="005E69A4"/>
    <w:rsid w:val="00620454"/>
    <w:rsid w:val="00640101"/>
    <w:rsid w:val="00652F57"/>
    <w:rsid w:val="006774E8"/>
    <w:rsid w:val="006848C6"/>
    <w:rsid w:val="006A27ED"/>
    <w:rsid w:val="006C09CC"/>
    <w:rsid w:val="006D6CDD"/>
    <w:rsid w:val="006F0EDC"/>
    <w:rsid w:val="0073427E"/>
    <w:rsid w:val="007412E9"/>
    <w:rsid w:val="00744757"/>
    <w:rsid w:val="00751716"/>
    <w:rsid w:val="00764D89"/>
    <w:rsid w:val="00780A16"/>
    <w:rsid w:val="00781B20"/>
    <w:rsid w:val="007A0BBC"/>
    <w:rsid w:val="007A77AB"/>
    <w:rsid w:val="007D60F4"/>
    <w:rsid w:val="007E30FC"/>
    <w:rsid w:val="007F1082"/>
    <w:rsid w:val="007F5273"/>
    <w:rsid w:val="007F5685"/>
    <w:rsid w:val="00823365"/>
    <w:rsid w:val="008334C7"/>
    <w:rsid w:val="00835DA4"/>
    <w:rsid w:val="008861E8"/>
    <w:rsid w:val="00890EAB"/>
    <w:rsid w:val="008D52B2"/>
    <w:rsid w:val="008D7B76"/>
    <w:rsid w:val="008E55C7"/>
    <w:rsid w:val="008E792B"/>
    <w:rsid w:val="008F4AA5"/>
    <w:rsid w:val="0092591E"/>
    <w:rsid w:val="0092595C"/>
    <w:rsid w:val="00926335"/>
    <w:rsid w:val="00932B3A"/>
    <w:rsid w:val="00953813"/>
    <w:rsid w:val="00980EC8"/>
    <w:rsid w:val="0099188E"/>
    <w:rsid w:val="00996473"/>
    <w:rsid w:val="00996A98"/>
    <w:rsid w:val="009C1660"/>
    <w:rsid w:val="009D3FA9"/>
    <w:rsid w:val="00A112B7"/>
    <w:rsid w:val="00A272E3"/>
    <w:rsid w:val="00A3413F"/>
    <w:rsid w:val="00A474CA"/>
    <w:rsid w:val="00A731F8"/>
    <w:rsid w:val="00A74166"/>
    <w:rsid w:val="00A874A4"/>
    <w:rsid w:val="00A87D89"/>
    <w:rsid w:val="00A95402"/>
    <w:rsid w:val="00AA40F7"/>
    <w:rsid w:val="00AE25E9"/>
    <w:rsid w:val="00AF05F5"/>
    <w:rsid w:val="00AF075B"/>
    <w:rsid w:val="00AF68F6"/>
    <w:rsid w:val="00B006C2"/>
    <w:rsid w:val="00B22DA7"/>
    <w:rsid w:val="00B43863"/>
    <w:rsid w:val="00B46467"/>
    <w:rsid w:val="00BB0FE3"/>
    <w:rsid w:val="00BD0822"/>
    <w:rsid w:val="00BF0A30"/>
    <w:rsid w:val="00C15413"/>
    <w:rsid w:val="00C37C3F"/>
    <w:rsid w:val="00C425DF"/>
    <w:rsid w:val="00C45F3A"/>
    <w:rsid w:val="00C46DC8"/>
    <w:rsid w:val="00C474AC"/>
    <w:rsid w:val="00C73EF5"/>
    <w:rsid w:val="00C802C6"/>
    <w:rsid w:val="00CC2E81"/>
    <w:rsid w:val="00CC7DD1"/>
    <w:rsid w:val="00D00635"/>
    <w:rsid w:val="00D561DB"/>
    <w:rsid w:val="00D81423"/>
    <w:rsid w:val="00D81C6E"/>
    <w:rsid w:val="00D829C0"/>
    <w:rsid w:val="00DC52A8"/>
    <w:rsid w:val="00E219F0"/>
    <w:rsid w:val="00E26271"/>
    <w:rsid w:val="00E5286A"/>
    <w:rsid w:val="00E54BDF"/>
    <w:rsid w:val="00E65822"/>
    <w:rsid w:val="00E90A21"/>
    <w:rsid w:val="00E92E0B"/>
    <w:rsid w:val="00ED162A"/>
    <w:rsid w:val="00EF088C"/>
    <w:rsid w:val="00F0152B"/>
    <w:rsid w:val="00F122F0"/>
    <w:rsid w:val="00F30A82"/>
    <w:rsid w:val="00F33771"/>
    <w:rsid w:val="00F33919"/>
    <w:rsid w:val="00F528CD"/>
    <w:rsid w:val="00F75B3D"/>
    <w:rsid w:val="00F7605F"/>
    <w:rsid w:val="00F85C4C"/>
    <w:rsid w:val="00FB2084"/>
    <w:rsid w:val="00FB5FAD"/>
    <w:rsid w:val="00FE702E"/>
    <w:rsid w:val="00FF4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1596">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179</TotalTime>
  <Pages>1</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7</cp:revision>
  <cp:lastPrinted>2016-11-11T11:22:00Z</cp:lastPrinted>
  <dcterms:created xsi:type="dcterms:W3CDTF">2016-11-11T08:16:00Z</dcterms:created>
  <dcterms:modified xsi:type="dcterms:W3CDTF">2016-11-11T11:43:00Z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