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F33771"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4FCCA530" wp14:editId="78EA0484">
                            <wp:simplePos x="0" y="0"/>
                            <wp:positionH relativeFrom="column">
                              <wp:posOffset>695325</wp:posOffset>
                            </wp:positionH>
                            <wp:positionV relativeFrom="paragraph">
                              <wp:posOffset>9525</wp:posOffset>
                            </wp:positionV>
                            <wp:extent cx="362648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009650"/>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F61509">
                                          <w:rPr>
                                            <w:rFonts w:ascii="Castledown" w:hAnsi="Castledown"/>
                                            <w:sz w:val="24"/>
                                          </w:rPr>
                                          <w:t>18</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E46178">
                                          <w:rPr>
                                            <w:i/>
                                          </w:rPr>
                                          <w:t>Children</w:t>
                                        </w:r>
                                        <w:r>
                                          <w:rPr>
                                            <w:i/>
                                          </w:rPr>
                                          <w:t xml:space="preserve"> in need”</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CA530" id="_x0000_t202" coordsize="21600,21600" o:spt="202" path="m,l,21600r21600,l21600,xe">
                            <v:stroke joinstyle="miter"/>
                            <v:path gradientshapeok="t" o:connecttype="rect"/>
                          </v:shapetype>
                          <v:shape id="Text Box 2" o:spid="_x0000_s1026" type="#_x0000_t202" style="position:absolute;margin-left:54.75pt;margin-top:.75pt;width:285.5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qDg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F61509">
                                    <w:rPr>
                                      <w:rFonts w:ascii="Castledown" w:hAnsi="Castledown"/>
                                      <w:sz w:val="24"/>
                                    </w:rPr>
                                    <w:t>18</w:t>
                                  </w:r>
                                  <w:r w:rsidRPr="00D81423">
                                    <w:rPr>
                                      <w:rFonts w:ascii="Castledown" w:hAnsi="Castledown"/>
                                      <w:sz w:val="24"/>
                                      <w:vertAlign w:val="superscript"/>
                                    </w:rPr>
                                    <w:t>th</w:t>
                                  </w:r>
                                  <w:r>
                                    <w:rPr>
                                      <w:rFonts w:ascii="Castledown" w:hAnsi="Castledown"/>
                                      <w:sz w:val="24"/>
                                    </w:rPr>
                                    <w:t xml:space="preserve"> </w:t>
                                  </w:r>
                                  <w:r w:rsidR="007412E9">
                                    <w:rPr>
                                      <w:rFonts w:ascii="Castledown" w:hAnsi="Castledown"/>
                                      <w:sz w:val="24"/>
                                    </w:rPr>
                                    <w:t>November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E46178">
                                    <w:rPr>
                                      <w:i/>
                                    </w:rPr>
                                    <w:t>Children</w:t>
                                  </w:r>
                                  <w:r>
                                    <w:rPr>
                                      <w:i/>
                                    </w:rPr>
                                    <w:t xml:space="preserve"> in need”</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4B32F231" wp14:editId="7C821B09">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E46178">
                  <w:pPr>
                    <w:rPr>
                      <w:rFonts w:ascii="Castledown" w:hAnsi="Castledown"/>
                    </w:rPr>
                  </w:pPr>
                  <w:r w:rsidRPr="007A77AB">
                    <w:rPr>
                      <w:rFonts w:ascii="Castledown" w:hAnsi="Castledown"/>
                      <w:noProof/>
                      <w:color w:val="auto"/>
                      <w:sz w:val="16"/>
                      <w:szCs w:val="16"/>
                      <w:lang w:val="en-GB" w:eastAsia="en-GB"/>
                    </w:rPr>
                    <w:lastRenderedPageBreak/>
                    <mc:AlternateContent>
                      <mc:Choice Requires="wps">
                        <w:drawing>
                          <wp:anchor distT="45720" distB="45720" distL="114300" distR="114300" simplePos="0" relativeHeight="251663360" behindDoc="0" locked="0" layoutInCell="1" allowOverlap="1" wp14:anchorId="34A5E93C" wp14:editId="5BF16B40">
                            <wp:simplePos x="0" y="0"/>
                            <wp:positionH relativeFrom="column">
                              <wp:posOffset>-314325</wp:posOffset>
                            </wp:positionH>
                            <wp:positionV relativeFrom="paragraph">
                              <wp:posOffset>514350</wp:posOffset>
                            </wp:positionV>
                            <wp:extent cx="4752975" cy="5715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71500"/>
                                    </a:xfrm>
                                    <a:prstGeom prst="rect">
                                      <a:avLst/>
                                    </a:prstGeom>
                                    <a:solidFill>
                                      <a:srgbClr val="FFFF00"/>
                                    </a:solidFill>
                                    <a:ln w="9525">
                                      <a:solidFill>
                                        <a:srgbClr val="000000"/>
                                      </a:solidFill>
                                      <a:miter lim="800000"/>
                                      <a:headEnd/>
                                      <a:tailEnd/>
                                    </a:ln>
                                  </wps:spPr>
                                  <wps:txbx>
                                    <w:txbxContent>
                                      <w:p w:rsidR="00953813" w:rsidRPr="00E54BDF" w:rsidRDefault="00E54BDF" w:rsidP="00E46178">
                                        <w:pPr>
                                          <w:jc w:val="center"/>
                                          <w:rPr>
                                            <w:sz w:val="28"/>
                                          </w:rPr>
                                        </w:pPr>
                                        <w:r w:rsidRPr="00E54BDF">
                                          <w:rPr>
                                            <w:i/>
                                            <w:sz w:val="28"/>
                                          </w:rPr>
                                          <w:t>“</w:t>
                                        </w:r>
                                        <w:r w:rsidR="00E46178">
                                          <w:rPr>
                                            <w:i/>
                                            <w:sz w:val="28"/>
                                          </w:rPr>
                                          <w:t>If I had</w:t>
                                        </w:r>
                                        <w:r w:rsidR="00F61509">
                                          <w:rPr>
                                            <w:i/>
                                            <w:sz w:val="28"/>
                                          </w:rPr>
                                          <w:t xml:space="preserve"> 6 hours to cut down a tree, I’d</w:t>
                                        </w:r>
                                        <w:r w:rsidR="00E46178">
                                          <w:rPr>
                                            <w:i/>
                                            <w:sz w:val="28"/>
                                          </w:rPr>
                                          <w:t xml:space="preserve"> spend the first 4 hours sharpening the saw!</w:t>
                                        </w:r>
                                        <w:r w:rsidR="005529C4" w:rsidRPr="00E54BDF">
                                          <w:rPr>
                                            <w:i/>
                                            <w:sz w:val="28"/>
                                          </w:rPr>
                                          <w:t xml:space="preserve">” </w:t>
                                        </w:r>
                                        <w:r w:rsidRPr="00E54BDF">
                                          <w:rPr>
                                            <w:sz w:val="28"/>
                                          </w:rPr>
                                          <w:t xml:space="preserve"> </w:t>
                                        </w:r>
                                        <w:r w:rsidR="00E46178">
                                          <w:rPr>
                                            <w:sz w:val="28"/>
                                          </w:rPr>
                                          <w:t>Abraham Lincoln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5E93C" id="_x0000_s1027" type="#_x0000_t202" style="position:absolute;margin-left:-24.75pt;margin-top:40.5pt;width:374.25pt;height: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" fillcolor="yellow">
                            <v:textbox>
                              <w:txbxContent>
                                <w:p w:rsidR="00953813" w:rsidRPr="00E54BDF" w:rsidRDefault="00E54BDF" w:rsidP="00E46178">
                                  <w:pPr>
                                    <w:jc w:val="center"/>
                                    <w:rPr>
                                      <w:sz w:val="28"/>
                                    </w:rPr>
                                  </w:pPr>
                                  <w:r w:rsidRPr="00E54BDF">
                                    <w:rPr>
                                      <w:i/>
                                      <w:sz w:val="28"/>
                                    </w:rPr>
                                    <w:t>“</w:t>
                                  </w:r>
                                  <w:r w:rsidR="00E46178">
                                    <w:rPr>
                                      <w:i/>
                                      <w:sz w:val="28"/>
                                    </w:rPr>
                                    <w:t>If I had</w:t>
                                  </w:r>
                                  <w:r w:rsidR="00F61509">
                                    <w:rPr>
                                      <w:i/>
                                      <w:sz w:val="28"/>
                                    </w:rPr>
                                    <w:t xml:space="preserve"> 6 hours to cut down a tree, I’d</w:t>
                                  </w:r>
                                  <w:r w:rsidR="00E46178">
                                    <w:rPr>
                                      <w:i/>
                                      <w:sz w:val="28"/>
                                    </w:rPr>
                                    <w:t xml:space="preserve"> spend the first 4 hours sharpening the saw!</w:t>
                                  </w:r>
                                  <w:r w:rsidR="005529C4" w:rsidRPr="00E54BDF">
                                    <w:rPr>
                                      <w:i/>
                                      <w:sz w:val="28"/>
                                    </w:rPr>
                                    <w:t xml:space="preserve">” </w:t>
                                  </w:r>
                                  <w:r w:rsidRPr="00E54BDF">
                                    <w:rPr>
                                      <w:sz w:val="28"/>
                                    </w:rPr>
                                    <w:t xml:space="preserve"> </w:t>
                                  </w:r>
                                  <w:r w:rsidR="00E46178">
                                    <w:rPr>
                                      <w:sz w:val="28"/>
                                    </w:rPr>
                                    <w:t>Abraham Lincoln</w:t>
                                  </w:r>
                                </w:p>
                              </w:txbxContent>
                            </v:textbox>
                          </v:shape>
                        </w:pict>
                      </mc:Fallback>
                    </mc:AlternateContent>
                  </w: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937D76" w:rsidRPr="00937D76" w:rsidRDefault="008E55C7" w:rsidP="00937D76">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937D76" w:rsidP="00937D76">
                  <w:pPr>
                    <w:spacing w:line="240" w:lineRule="auto"/>
                    <w:jc w:val="center"/>
                    <w:rPr>
                      <w:rFonts w:ascii="Castledown" w:hAnsi="Castledown"/>
                      <w:sz w:val="20"/>
                      <w:szCs w:val="22"/>
                    </w:rPr>
                  </w:pPr>
                  <w:r>
                    <w:object w:dxaOrig="3060" w:dyaOrig="2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08pt" o:ole="">
                        <v:imagedata r:id="rId7" o:title=""/>
                      </v:shape>
                      <o:OLEObject Type="Embed" ProgID="PBrush" ShapeID="_x0000_i1025" DrawAspect="Content" ObjectID="_1540976931" r:id="rId8"/>
                    </w:object>
                  </w:r>
                </w:p>
                <w:p w:rsidR="00321854"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937D76">
                    <w:rPr>
                      <w:rFonts w:ascii="Castledown" w:hAnsi="Castledown"/>
                      <w:sz w:val="20"/>
                      <w:szCs w:val="22"/>
                    </w:rPr>
                    <w:t xml:space="preserve">Leon, David, Luca, </w:t>
                  </w:r>
                  <w:proofErr w:type="spellStart"/>
                  <w:r w:rsidR="00937D76">
                    <w:rPr>
                      <w:rFonts w:ascii="Castledown" w:hAnsi="Castledown"/>
                      <w:sz w:val="20"/>
                      <w:szCs w:val="22"/>
                    </w:rPr>
                    <w:t>Nadin</w:t>
                  </w:r>
                  <w:proofErr w:type="spellEnd"/>
                  <w:r w:rsidR="00937D76">
                    <w:rPr>
                      <w:rFonts w:ascii="Castledown" w:hAnsi="Castledown"/>
                      <w:sz w:val="20"/>
                      <w:szCs w:val="22"/>
                    </w:rPr>
                    <w:t xml:space="preserve">, Brentley, </w:t>
                  </w:r>
                  <w:proofErr w:type="spellStart"/>
                  <w:r w:rsidR="00937D76">
                    <w:rPr>
                      <w:rFonts w:ascii="Castledown" w:hAnsi="Castledown"/>
                      <w:sz w:val="20"/>
                      <w:szCs w:val="22"/>
                    </w:rPr>
                    <w:t>Azraa</w:t>
                  </w:r>
                  <w:proofErr w:type="spellEnd"/>
                  <w:r w:rsidR="00937D76">
                    <w:rPr>
                      <w:rFonts w:ascii="Castledown" w:hAnsi="Castledown"/>
                      <w:sz w:val="20"/>
                      <w:szCs w:val="22"/>
                    </w:rPr>
                    <w:t xml:space="preserve">, Tommy, </w:t>
                  </w:r>
                  <w:proofErr w:type="spellStart"/>
                  <w:r w:rsidR="0097238D">
                    <w:rPr>
                      <w:rFonts w:ascii="Castledown" w:hAnsi="Castledown"/>
                      <w:sz w:val="20"/>
                      <w:szCs w:val="22"/>
                    </w:rPr>
                    <w:t>Evie</w:t>
                  </w:r>
                  <w:proofErr w:type="spellEnd"/>
                  <w:r w:rsidR="00937D76">
                    <w:rPr>
                      <w:rFonts w:ascii="Castledown" w:hAnsi="Castledown"/>
                      <w:sz w:val="20"/>
                      <w:szCs w:val="22"/>
                    </w:rPr>
                    <w:t>, Alfie, Stacey, Millie, Lourenco, Lucy, Jack, Dante</w:t>
                  </w:r>
                  <w:r w:rsidR="0097238D">
                    <w:rPr>
                      <w:rFonts w:ascii="Castledown" w:hAnsi="Castledown"/>
                      <w:sz w:val="20"/>
                      <w:szCs w:val="22"/>
                    </w:rPr>
                    <w:t xml:space="preserve">, Sophie, Zayn, Marley, </w:t>
                  </w:r>
                  <w:proofErr w:type="spellStart"/>
                  <w:r w:rsidR="0097238D">
                    <w:rPr>
                      <w:rFonts w:ascii="Castledown" w:hAnsi="Castledown"/>
                      <w:sz w:val="20"/>
                      <w:szCs w:val="22"/>
                    </w:rPr>
                    <w:t>Reeba</w:t>
                  </w:r>
                  <w:bookmarkStart w:id="0" w:name="_GoBack"/>
                  <w:bookmarkEnd w:id="0"/>
                  <w:proofErr w:type="spellEnd"/>
                </w:p>
                <w:p w:rsidR="008E55C7" w:rsidRPr="00321854" w:rsidRDefault="008E55C7" w:rsidP="008E55C7">
                  <w:pPr>
                    <w:spacing w:line="240" w:lineRule="auto"/>
                    <w:rPr>
                      <w:rFonts w:ascii="Castledown" w:hAnsi="Castledown"/>
                      <w:sz w:val="20"/>
                      <w:szCs w:val="22"/>
                    </w:rPr>
                  </w:pPr>
                  <w:r w:rsidRPr="00F85C4C">
                    <w:rPr>
                      <w:rFonts w:ascii="Castledown" w:hAnsi="Castledown"/>
                      <w:b/>
                      <w:sz w:val="20"/>
                      <w:szCs w:val="22"/>
                      <w:u w:val="single"/>
                    </w:rPr>
                    <w:t>House Cup Winners:</w:t>
                  </w:r>
                </w:p>
                <w:p w:rsidR="00321854" w:rsidRDefault="00A874A4" w:rsidP="008E55C7">
                  <w:pPr>
                    <w:spacing w:line="240" w:lineRule="auto"/>
                    <w:rPr>
                      <w:rFonts w:ascii="Castledown" w:hAnsi="Castledown"/>
                      <w:sz w:val="20"/>
                      <w:szCs w:val="22"/>
                    </w:rPr>
                  </w:pPr>
                  <w:r>
                    <w:rPr>
                      <w:rFonts w:ascii="Castledown" w:hAnsi="Castledown"/>
                      <w:sz w:val="20"/>
                      <w:szCs w:val="22"/>
                    </w:rPr>
                    <w:t>Congratulation t</w:t>
                  </w:r>
                  <w:r w:rsidR="00A272E3">
                    <w:rPr>
                      <w:rFonts w:ascii="Castledown" w:hAnsi="Castledown"/>
                      <w:sz w:val="20"/>
                      <w:szCs w:val="22"/>
                    </w:rPr>
                    <w:t>o</w:t>
                  </w:r>
                  <w:r w:rsidR="00F61509">
                    <w:rPr>
                      <w:rFonts w:ascii="Castledown" w:hAnsi="Castledown"/>
                      <w:sz w:val="20"/>
                      <w:szCs w:val="22"/>
                    </w:rPr>
                    <w:t xml:space="preserve"> the Courage - Yellow</w:t>
                  </w:r>
                  <w:r w:rsidR="00F0152B">
                    <w:rPr>
                      <w:rFonts w:ascii="Castledown" w:hAnsi="Castledown"/>
                      <w:sz w:val="20"/>
                      <w:szCs w:val="22"/>
                    </w:rPr>
                    <w:t xml:space="preserve"> </w:t>
                  </w:r>
                  <w:r>
                    <w:rPr>
                      <w:rFonts w:ascii="Castledown" w:hAnsi="Castledown"/>
                      <w:sz w:val="20"/>
                      <w:szCs w:val="22"/>
                    </w:rPr>
                    <w:t>house for winning this week</w:t>
                  </w:r>
                  <w:r w:rsidR="007A0BBC">
                    <w:rPr>
                      <w:rFonts w:ascii="Castledown" w:hAnsi="Castledown"/>
                      <w:sz w:val="20"/>
                      <w:szCs w:val="22"/>
                    </w:rPr>
                    <w:t xml:space="preserve"> w</w:t>
                  </w:r>
                  <w:r w:rsidR="00937D76">
                    <w:rPr>
                      <w:rFonts w:ascii="Castledown" w:hAnsi="Castledown"/>
                      <w:sz w:val="20"/>
                      <w:szCs w:val="22"/>
                    </w:rPr>
                    <w:t>ith an impressive score of 32</w:t>
                  </w:r>
                  <w:r w:rsidR="00751716">
                    <w:rPr>
                      <w:rFonts w:ascii="Castledown" w:hAnsi="Castledown"/>
                      <w:sz w:val="20"/>
                      <w:szCs w:val="22"/>
                    </w:rPr>
                    <w:t xml:space="preserve"> </w:t>
                  </w:r>
                  <w:r>
                    <w:rPr>
                      <w:rFonts w:ascii="Castledown" w:hAnsi="Castledown"/>
                      <w:sz w:val="20"/>
                      <w:szCs w:val="22"/>
                    </w:rPr>
                    <w:t>points.</w:t>
                  </w:r>
                </w:p>
                <w:p w:rsidR="008E55C7" w:rsidRPr="00321854" w:rsidRDefault="008E55C7" w:rsidP="008E55C7">
                  <w:pPr>
                    <w:spacing w:line="240" w:lineRule="auto"/>
                    <w:rPr>
                      <w:rFonts w:ascii="Castledown" w:hAnsi="Castledown"/>
                      <w:sz w:val="20"/>
                      <w:szCs w:val="22"/>
                    </w:rPr>
                  </w:pPr>
                  <w:r w:rsidRPr="00F85C4C">
                    <w:rPr>
                      <w:rFonts w:ascii="Castledown" w:hAnsi="Castledown"/>
                      <w:b/>
                      <w:sz w:val="20"/>
                      <w:szCs w:val="22"/>
                      <w:u w:val="single"/>
                    </w:rPr>
                    <w:t>Attendance Cup Winners</w:t>
                  </w:r>
                </w:p>
                <w:p w:rsidR="0033094B" w:rsidRDefault="00937D76" w:rsidP="008E55C7">
                  <w:pPr>
                    <w:spacing w:line="240" w:lineRule="auto"/>
                    <w:rPr>
                      <w:rFonts w:ascii="Castledown" w:hAnsi="Castledown"/>
                      <w:sz w:val="20"/>
                      <w:szCs w:val="22"/>
                    </w:rPr>
                  </w:pPr>
                  <w:r>
                    <w:rPr>
                      <w:rFonts w:ascii="Castledown" w:hAnsi="Castledown"/>
                      <w:sz w:val="20"/>
                      <w:szCs w:val="22"/>
                    </w:rPr>
                    <w:t>Congratulations to Goldsworthy class in Year 2</w:t>
                  </w:r>
                  <w:r w:rsidR="00751716">
                    <w:rPr>
                      <w:rFonts w:ascii="Castledown" w:hAnsi="Castledown"/>
                      <w:sz w:val="20"/>
                      <w:szCs w:val="22"/>
                    </w:rPr>
                    <w:t xml:space="preserve"> who have an attendance score this week of </w:t>
                  </w:r>
                  <w:r>
                    <w:rPr>
                      <w:rFonts w:ascii="Castledown" w:hAnsi="Castledown"/>
                      <w:sz w:val="20"/>
                      <w:szCs w:val="22"/>
                    </w:rPr>
                    <w:t>97.5</w:t>
                  </w:r>
                  <w:r w:rsidR="00EF088C">
                    <w:rPr>
                      <w:rFonts w:ascii="Castledown" w:hAnsi="Castledown"/>
                      <w:sz w:val="20"/>
                      <w:szCs w:val="22"/>
                    </w:rPr>
                    <w:t xml:space="preserve">%! </w:t>
                  </w:r>
                  <w:r w:rsidR="006774E8">
                    <w:rPr>
                      <w:rFonts w:ascii="Castledown" w:hAnsi="Castledown"/>
                      <w:sz w:val="20"/>
                      <w:szCs w:val="22"/>
                    </w:rPr>
                    <w:t xml:space="preserve">Well done - </w:t>
                  </w:r>
                  <w:r w:rsidR="00932B3A">
                    <w:rPr>
                      <w:rFonts w:ascii="Castledown" w:hAnsi="Castledown"/>
                      <w:sz w:val="20"/>
                      <w:szCs w:val="22"/>
                    </w:rPr>
                    <w:t>take a bow you are this week’s attendance cup winners!</w:t>
                  </w:r>
                </w:p>
                <w:p w:rsidR="008E55C7" w:rsidRPr="00F85C4C" w:rsidRDefault="00321854" w:rsidP="00937D76">
                  <w:pPr>
                    <w:spacing w:line="240" w:lineRule="auto"/>
                    <w:jc w:val="center"/>
                    <w:rPr>
                      <w:rFonts w:ascii="Castledown" w:hAnsi="Castledown"/>
                      <w:sz w:val="18"/>
                      <w:szCs w:val="22"/>
                    </w:rPr>
                  </w:pPr>
                  <w:r>
                    <w:object w:dxaOrig="1845" w:dyaOrig="2250">
                      <v:shape id="_x0000_i1035" type="#_x0000_t75" style="width:99.75pt;height:121.5pt" o:ole="">
                        <v:imagedata r:id="rId9" o:title=""/>
                      </v:shape>
                      <o:OLEObject Type="Embed" ProgID="PBrush" ShapeID="_x0000_i1035" DrawAspect="Content" ObjectID="_1540976932" r:id="rId10"/>
                    </w:object>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lastRenderedPageBreak/>
                    <w:t>Key Dates:</w:t>
                  </w:r>
                </w:p>
                <w:p w:rsidR="00EF088C" w:rsidRDefault="00EF088C" w:rsidP="00EF088C">
                  <w:pPr>
                    <w:pStyle w:val="Date"/>
                    <w:spacing w:line="240" w:lineRule="auto"/>
                    <w:jc w:val="left"/>
                    <w:rPr>
                      <w:rFonts w:ascii="Castledown" w:hAnsi="Castledown"/>
                      <w:color w:val="auto"/>
                      <w:sz w:val="20"/>
                      <w:szCs w:val="16"/>
                    </w:rPr>
                  </w:pPr>
                </w:p>
                <w:p w:rsidR="00EF088C" w:rsidRDefault="00C425DF" w:rsidP="00EF088C">
                  <w:pPr>
                    <w:pStyle w:val="Date"/>
                    <w:spacing w:line="240" w:lineRule="auto"/>
                    <w:jc w:val="left"/>
                    <w:rPr>
                      <w:rFonts w:ascii="Castledown" w:hAnsi="Castledown"/>
                      <w:b/>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sidR="00EF088C">
                    <w:rPr>
                      <w:rFonts w:ascii="Castledown" w:hAnsi="Castledown"/>
                      <w:color w:val="auto"/>
                      <w:sz w:val="20"/>
                      <w:szCs w:val="16"/>
                    </w:rPr>
                    <w:t>Friday 25</w:t>
                  </w:r>
                  <w:r w:rsidR="00EF088C" w:rsidRPr="00EF088C">
                    <w:rPr>
                      <w:rFonts w:ascii="Castledown" w:hAnsi="Castledown"/>
                      <w:color w:val="auto"/>
                      <w:sz w:val="20"/>
                      <w:szCs w:val="16"/>
                      <w:vertAlign w:val="superscript"/>
                    </w:rPr>
                    <w:t>th</w:t>
                  </w:r>
                  <w:r w:rsidR="00EF088C">
                    <w:rPr>
                      <w:rFonts w:ascii="Castledown" w:hAnsi="Castledown"/>
                      <w:color w:val="auto"/>
                      <w:sz w:val="20"/>
                      <w:szCs w:val="16"/>
                    </w:rPr>
                    <w:t xml:space="preserve"> November</w:t>
                  </w:r>
                  <w:r w:rsidR="00EF088C" w:rsidRPr="00C425DF">
                    <w:rPr>
                      <w:rFonts w:ascii="Castledown" w:hAnsi="Castledown"/>
                      <w:b/>
                      <w:color w:val="auto"/>
                      <w:sz w:val="20"/>
                      <w:szCs w:val="16"/>
                    </w:rPr>
                    <w:t xml:space="preserve"> </w:t>
                  </w:r>
                </w:p>
                <w:p w:rsidR="00EF088C" w:rsidRPr="00C425DF" w:rsidRDefault="00EF088C" w:rsidP="00EF088C">
                  <w:pPr>
                    <w:pStyle w:val="Date"/>
                    <w:spacing w:line="240" w:lineRule="auto"/>
                    <w:jc w:val="left"/>
                    <w:rPr>
                      <w:rFonts w:ascii="Castledown" w:hAnsi="Castledown"/>
                      <w:color w:val="auto"/>
                      <w:sz w:val="20"/>
                      <w:szCs w:val="16"/>
                    </w:rPr>
                  </w:pPr>
                  <w:r w:rsidRPr="00C425DF">
                    <w:rPr>
                      <w:rFonts w:ascii="Castledown" w:hAnsi="Castledown"/>
                      <w:b/>
                      <w:color w:val="auto"/>
                      <w:sz w:val="20"/>
                      <w:szCs w:val="16"/>
                    </w:rPr>
                    <w:t>Non Uniform</w:t>
                  </w:r>
                  <w:r>
                    <w:rPr>
                      <w:rFonts w:ascii="Castledown" w:hAnsi="Castledown"/>
                      <w:b/>
                      <w:color w:val="auto"/>
                      <w:sz w:val="20"/>
                      <w:szCs w:val="16"/>
                    </w:rPr>
                    <w:t xml:space="preserve"> Day</w:t>
                  </w:r>
                  <w:r w:rsidRPr="00C425DF">
                    <w:rPr>
                      <w:rFonts w:ascii="Castledown" w:hAnsi="Castledown"/>
                      <w:b/>
                      <w:color w:val="auto"/>
                      <w:sz w:val="20"/>
                      <w:szCs w:val="16"/>
                    </w:rPr>
                    <w:t xml:space="preserve"> </w:t>
                  </w:r>
                  <w:r>
                    <w:rPr>
                      <w:rFonts w:ascii="Castledown" w:hAnsi="Castledown"/>
                      <w:b/>
                      <w:color w:val="auto"/>
                      <w:sz w:val="20"/>
                      <w:szCs w:val="16"/>
                    </w:rPr>
                    <w:t xml:space="preserve">– </w:t>
                  </w:r>
                  <w:r>
                    <w:rPr>
                      <w:rFonts w:ascii="Castledown" w:hAnsi="Castledown"/>
                      <w:color w:val="auto"/>
                      <w:sz w:val="20"/>
                      <w:szCs w:val="16"/>
                    </w:rPr>
                    <w:t>Friday 9</w:t>
                  </w:r>
                  <w:r w:rsidRPr="00EF088C">
                    <w:rPr>
                      <w:rFonts w:ascii="Castledown" w:hAnsi="Castledown"/>
                      <w:color w:val="auto"/>
                      <w:sz w:val="20"/>
                      <w:szCs w:val="16"/>
                      <w:vertAlign w:val="superscript"/>
                    </w:rPr>
                    <w:t>th</w:t>
                  </w:r>
                  <w:r w:rsidR="00F61509">
                    <w:rPr>
                      <w:rFonts w:ascii="Castledown" w:hAnsi="Castledown"/>
                      <w:color w:val="auto"/>
                      <w:sz w:val="20"/>
                      <w:szCs w:val="16"/>
                    </w:rPr>
                    <w:t xml:space="preserve"> December</w:t>
                  </w:r>
                </w:p>
                <w:p w:rsidR="00751716" w:rsidRPr="00751716" w:rsidRDefault="00751716"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Dinner – </w:t>
                  </w:r>
                  <w:r>
                    <w:rPr>
                      <w:rFonts w:ascii="Castledown" w:hAnsi="Castledown"/>
                      <w:color w:val="auto"/>
                      <w:sz w:val="20"/>
                      <w:szCs w:val="16"/>
                    </w:rPr>
                    <w:t>Wednesday 7</w:t>
                  </w:r>
                  <w:r w:rsidRPr="00751716">
                    <w:rPr>
                      <w:rFonts w:ascii="Castledown" w:hAnsi="Castledown"/>
                      <w:color w:val="auto"/>
                      <w:sz w:val="20"/>
                      <w:szCs w:val="16"/>
                      <w:vertAlign w:val="superscript"/>
                    </w:rPr>
                    <w:t>th</w:t>
                  </w:r>
                  <w:r>
                    <w:rPr>
                      <w:rFonts w:ascii="Castledown" w:hAnsi="Castledown"/>
                      <w:color w:val="auto"/>
                      <w:sz w:val="20"/>
                      <w:szCs w:val="16"/>
                    </w:rPr>
                    <w:t xml:space="preserve"> December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92E0B">
      <w:pPr>
        <w:pStyle w:val="NoSpacing"/>
      </w:pPr>
      <w:r w:rsidRPr="00FB5FAD">
        <w:rPr>
          <w:rFonts w:ascii="Castledown" w:hAnsi="Castledown"/>
          <w:noProof/>
          <w:lang w:val="en-GB" w:eastAsia="en-GB"/>
        </w:rPr>
        <w:lastRenderedPageBreak/>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FF4802"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F4802" w:rsidRPr="00751716" w:rsidRDefault="00FF4802" w:rsidP="00FE702E">
                            <w:pPr>
                              <w:spacing w:after="0" w:line="10" w:lineRule="atLeast"/>
                              <w:rPr>
                                <w:rFonts w:ascii="Castledown" w:hAnsi="Castledown"/>
                                <w:color w:val="auto"/>
                                <w:sz w:val="12"/>
                                <w:szCs w:val="22"/>
                              </w:rPr>
                            </w:pPr>
                          </w:p>
                          <w:p w:rsidR="00FE702E" w:rsidRPr="00C1239B" w:rsidRDefault="00FF4802" w:rsidP="00FE702E">
                            <w:pPr>
                              <w:spacing w:after="0" w:line="10" w:lineRule="atLeast"/>
                              <w:rPr>
                                <w:rFonts w:ascii="Castledown" w:hAnsi="Castledown"/>
                                <w:color w:val="auto"/>
                                <w:sz w:val="20"/>
                                <w:szCs w:val="20"/>
                              </w:rPr>
                            </w:pPr>
                            <w:r>
                              <w:rPr>
                                <w:rFonts w:ascii="Castledown" w:hAnsi="Castledown"/>
                                <w:color w:val="auto"/>
                                <w:sz w:val="20"/>
                                <w:szCs w:val="22"/>
                              </w:rPr>
                              <w:t>Our hab</w:t>
                            </w:r>
                            <w:r w:rsidR="00C1239B">
                              <w:rPr>
                                <w:rFonts w:ascii="Castledown" w:hAnsi="Castledown"/>
                                <w:color w:val="auto"/>
                                <w:sz w:val="20"/>
                                <w:szCs w:val="22"/>
                              </w:rPr>
                              <w:t>it this week has been “</w:t>
                            </w:r>
                            <w:r w:rsidR="00C1239B" w:rsidRPr="00C1239B">
                              <w:rPr>
                                <w:rFonts w:ascii="Castledown" w:hAnsi="Castledown"/>
                                <w:b/>
                                <w:color w:val="auto"/>
                                <w:sz w:val="20"/>
                                <w:szCs w:val="22"/>
                                <w:u w:val="single"/>
                              </w:rPr>
                              <w:t>Sharpen the Saw</w:t>
                            </w:r>
                            <w:r>
                              <w:rPr>
                                <w:rFonts w:ascii="Castledown" w:hAnsi="Castledown"/>
                                <w:color w:val="auto"/>
                                <w:sz w:val="20"/>
                                <w:szCs w:val="22"/>
                              </w:rPr>
                              <w:t>.”</w:t>
                            </w:r>
                            <w:r w:rsidR="00C73EF5">
                              <w:rPr>
                                <w:rFonts w:ascii="Castledown" w:hAnsi="Castledown"/>
                                <w:color w:val="auto"/>
                                <w:sz w:val="20"/>
                                <w:szCs w:val="20"/>
                              </w:rPr>
                              <w:t xml:space="preserve"> </w:t>
                            </w:r>
                            <w:r w:rsidR="00C1239B">
                              <w:rPr>
                                <w:rFonts w:ascii="Castledown" w:hAnsi="Castledown"/>
                                <w:color w:val="auto"/>
                                <w:sz w:val="20"/>
                                <w:szCs w:val="20"/>
                              </w:rPr>
                              <w:t xml:space="preserve">The learning behind this habit is to ensure we stay healthy and keep the tool we work with at top condition – </w:t>
                            </w:r>
                            <w:r w:rsidR="00C1239B" w:rsidRPr="00C1239B">
                              <w:rPr>
                                <w:rFonts w:ascii="Castledown" w:hAnsi="Castledown"/>
                                <w:i/>
                                <w:color w:val="auto"/>
                                <w:sz w:val="20"/>
                                <w:szCs w:val="20"/>
                              </w:rPr>
                              <w:t>A woodcutter was trying to chop down a tree. It w</w:t>
                            </w:r>
                            <w:r w:rsidR="00C1239B">
                              <w:rPr>
                                <w:rFonts w:ascii="Castledown" w:hAnsi="Castledown"/>
                                <w:i/>
                                <w:color w:val="auto"/>
                                <w:sz w:val="20"/>
                                <w:szCs w:val="20"/>
                              </w:rPr>
                              <w:t>as taking a long time. A passer</w:t>
                            </w:r>
                            <w:r w:rsidR="00C1239B" w:rsidRPr="00C1239B">
                              <w:rPr>
                                <w:rFonts w:ascii="Castledown" w:hAnsi="Castledown"/>
                                <w:i/>
                                <w:color w:val="auto"/>
                                <w:sz w:val="20"/>
                                <w:szCs w:val="20"/>
                              </w:rPr>
                              <w:t>by suggested that if he sharpened his saw, he would be able to cut the tree down more quickly. The wood cutter said he didn’t have time! After 2 hours of getting the saw jammed in the tree, the wood cutter decided to sharpen his saw. This took 15 minutes and moments later, the tree was finally cut down. If only he had sharpened the saw in the first place and made time for tasks that kept him and his saw at their peak!</w:t>
                            </w:r>
                            <w:r w:rsidR="00C1239B">
                              <w:rPr>
                                <w:rFonts w:ascii="Castledown" w:hAnsi="Castledown"/>
                                <w:i/>
                                <w:color w:val="auto"/>
                                <w:sz w:val="20"/>
                                <w:szCs w:val="20"/>
                              </w:rPr>
                              <w:t xml:space="preserve"> </w:t>
                            </w:r>
                            <w:r w:rsidR="00C1239B">
                              <w:rPr>
                                <w:rFonts w:ascii="Castledown" w:hAnsi="Castledown"/>
                                <w:color w:val="auto"/>
                                <w:sz w:val="20"/>
                                <w:szCs w:val="20"/>
                              </w:rPr>
                              <w:t xml:space="preserve"> Children were then able to relate this to their own lives, keeping healthy, having the right equipment for learning, making time for family and friends.</w:t>
                            </w:r>
                          </w:p>
                          <w:p w:rsidR="00FF4802" w:rsidRPr="00751716" w:rsidRDefault="00FF4802" w:rsidP="00FE702E">
                            <w:pPr>
                              <w:spacing w:after="0" w:line="10" w:lineRule="atLeast"/>
                              <w:rPr>
                                <w:rFonts w:ascii="Castledown" w:hAnsi="Castledown"/>
                                <w:color w:val="auto"/>
                                <w:sz w:val="12"/>
                                <w:szCs w:val="20"/>
                              </w:rPr>
                            </w:pPr>
                          </w:p>
                          <w:p w:rsidR="00C1239B" w:rsidRDefault="00C1239B" w:rsidP="00FE702E">
                            <w:pPr>
                              <w:spacing w:after="0" w:line="10" w:lineRule="atLeast"/>
                              <w:rPr>
                                <w:rFonts w:ascii="Castledown" w:hAnsi="Castledown"/>
                                <w:color w:val="auto"/>
                                <w:sz w:val="20"/>
                                <w:szCs w:val="20"/>
                              </w:rPr>
                            </w:pPr>
                            <w:r>
                              <w:rPr>
                                <w:rFonts w:ascii="Castledown" w:hAnsi="Castledown"/>
                                <w:color w:val="auto"/>
                                <w:sz w:val="20"/>
                                <w:szCs w:val="20"/>
                              </w:rPr>
                              <w:t xml:space="preserve">Congratulations to the </w:t>
                            </w:r>
                            <w:r w:rsidRPr="00C1239B">
                              <w:rPr>
                                <w:rFonts w:ascii="Castledown" w:hAnsi="Castledown"/>
                                <w:b/>
                                <w:color w:val="auto"/>
                                <w:sz w:val="20"/>
                                <w:szCs w:val="20"/>
                                <w:u w:val="single"/>
                              </w:rPr>
                              <w:t>Year 4 Badminton team</w:t>
                            </w:r>
                            <w:r>
                              <w:rPr>
                                <w:rFonts w:ascii="Castledown" w:hAnsi="Castledown"/>
                                <w:color w:val="auto"/>
                                <w:sz w:val="20"/>
                                <w:szCs w:val="20"/>
                              </w:rPr>
                              <w:t>. They took part in a Crawley tournament last Friday, competing against 11 other schools. They really dug deep and followed the habits of synergize, think win:win, start with the end in mind and sharpen the saw. I am pleased to say that the childr</w:t>
                            </w:r>
                            <w:r w:rsidR="00F61509">
                              <w:rPr>
                                <w:rFonts w:ascii="Castledown" w:hAnsi="Castledown"/>
                                <w:color w:val="auto"/>
                                <w:sz w:val="20"/>
                                <w:szCs w:val="20"/>
                              </w:rPr>
                              <w:t>en represented the Mill with</w:t>
                            </w:r>
                            <w:r>
                              <w:rPr>
                                <w:rFonts w:ascii="Castledown" w:hAnsi="Castledown"/>
                                <w:color w:val="auto"/>
                                <w:sz w:val="20"/>
                                <w:szCs w:val="20"/>
                              </w:rPr>
                              <w:t xml:space="preserve"> courtesy, positivity and sportsmanship and came away as </w:t>
                            </w:r>
                            <w:r w:rsidRPr="00C1239B">
                              <w:rPr>
                                <w:rFonts w:ascii="Castledown" w:hAnsi="Castledown"/>
                                <w:b/>
                                <w:color w:val="auto"/>
                                <w:sz w:val="20"/>
                                <w:szCs w:val="20"/>
                                <w:u w:val="single"/>
                              </w:rPr>
                              <w:t>Champions!!!!</w:t>
                            </w:r>
                            <w:r>
                              <w:rPr>
                                <w:rFonts w:ascii="Castledown" w:hAnsi="Castledown"/>
                                <w:color w:val="auto"/>
                                <w:sz w:val="20"/>
                                <w:szCs w:val="20"/>
                              </w:rPr>
                              <w:t xml:space="preserve"> Well done to all involved.</w:t>
                            </w:r>
                          </w:p>
                          <w:p w:rsidR="00C1239B" w:rsidRPr="00C1239B" w:rsidRDefault="00C1239B" w:rsidP="00FE702E">
                            <w:pPr>
                              <w:spacing w:after="0" w:line="10" w:lineRule="atLeast"/>
                              <w:rPr>
                                <w:rFonts w:ascii="Castledown" w:hAnsi="Castledown"/>
                                <w:color w:val="auto"/>
                                <w:sz w:val="20"/>
                                <w:szCs w:val="20"/>
                              </w:rPr>
                            </w:pPr>
                          </w:p>
                          <w:p w:rsidR="00FE702E" w:rsidRPr="00FE702E" w:rsidRDefault="00C1239B" w:rsidP="00FE702E">
                            <w:pPr>
                              <w:spacing w:after="0" w:line="10" w:lineRule="atLeast"/>
                              <w:rPr>
                                <w:rFonts w:ascii="Castledown" w:hAnsi="Castledown"/>
                                <w:color w:val="auto"/>
                                <w:sz w:val="12"/>
                                <w:szCs w:val="20"/>
                              </w:rPr>
                            </w:pPr>
                            <w:r w:rsidRPr="00982814">
                              <w:rPr>
                                <w:rFonts w:ascii="Castledown" w:hAnsi="Castledown"/>
                                <w:b/>
                                <w:color w:val="auto"/>
                                <w:sz w:val="20"/>
                                <w:szCs w:val="20"/>
                                <w:u w:val="single"/>
                              </w:rPr>
                              <w:t>Children in Need</w:t>
                            </w:r>
                            <w:r>
                              <w:rPr>
                                <w:rFonts w:ascii="Castledown" w:hAnsi="Castledown"/>
                                <w:color w:val="auto"/>
                                <w:sz w:val="20"/>
                                <w:szCs w:val="20"/>
                              </w:rPr>
                              <w:t xml:space="preserve"> today saw the children taking part in team games and raising money for this worthy charity. Thank you to all who </w:t>
                            </w:r>
                            <w:r w:rsidRPr="005948AC">
                              <w:rPr>
                                <w:rFonts w:ascii="Castledown" w:hAnsi="Castledown"/>
                                <w:b/>
                                <w:color w:val="auto"/>
                                <w:sz w:val="20"/>
                                <w:szCs w:val="20"/>
                                <w:u w:val="single"/>
                              </w:rPr>
                              <w:t>donated today</w:t>
                            </w:r>
                            <w:r>
                              <w:rPr>
                                <w:rFonts w:ascii="Castledown" w:hAnsi="Castledown"/>
                                <w:color w:val="auto"/>
                                <w:sz w:val="20"/>
                                <w:szCs w:val="20"/>
                              </w:rPr>
                              <w:t xml:space="preserve">. If you were unable to there is still time to donate next week. Thanks also to Miss Dearle and all that took part in the </w:t>
                            </w:r>
                            <w:r w:rsidRPr="005948AC">
                              <w:rPr>
                                <w:rFonts w:ascii="Castledown" w:hAnsi="Castledown"/>
                                <w:b/>
                                <w:color w:val="auto"/>
                                <w:sz w:val="20"/>
                                <w:szCs w:val="20"/>
                                <w:u w:val="single"/>
                              </w:rPr>
                              <w:t>Teddy Bear’s Picnic</w:t>
                            </w:r>
                            <w:r>
                              <w:rPr>
                                <w:rFonts w:ascii="Castledown" w:hAnsi="Castledown"/>
                                <w:color w:val="auto"/>
                                <w:sz w:val="20"/>
                                <w:szCs w:val="20"/>
                              </w:rPr>
                              <w:t xml:space="preserve"> last night raising </w:t>
                            </w:r>
                            <w:r w:rsidRPr="005948AC">
                              <w:rPr>
                                <w:rFonts w:ascii="Castledown" w:hAnsi="Castledown"/>
                                <w:b/>
                                <w:color w:val="auto"/>
                                <w:sz w:val="20"/>
                                <w:szCs w:val="20"/>
                                <w:u w:val="single"/>
                              </w:rPr>
                              <w:t>£80</w:t>
                            </w:r>
                            <w:r>
                              <w:rPr>
                                <w:rFonts w:ascii="Castledown" w:hAnsi="Castledown"/>
                                <w:color w:val="auto"/>
                                <w:sz w:val="20"/>
                                <w:szCs w:val="20"/>
                              </w:rPr>
                              <w:t xml:space="preserve"> for Children In Need</w:t>
                            </w:r>
                            <w:r w:rsidR="00FF4802">
                              <w:rPr>
                                <w:rFonts w:ascii="Castledown" w:hAnsi="Castledown"/>
                                <w:color w:val="auto"/>
                                <w:sz w:val="20"/>
                                <w:szCs w:val="20"/>
                              </w:rPr>
                              <w:t>.</w:t>
                            </w:r>
                            <w:r>
                              <w:rPr>
                                <w:rFonts w:ascii="Castledown" w:hAnsi="Castledown"/>
                                <w:color w:val="auto"/>
                                <w:sz w:val="20"/>
                                <w:szCs w:val="20"/>
                              </w:rPr>
                              <w:t xml:space="preserve"> Thank you everybody</w:t>
                            </w:r>
                            <w:r w:rsidR="00E46178">
                              <w:rPr>
                                <w:rFonts w:ascii="Castledown" w:hAnsi="Castledown"/>
                                <w:color w:val="auto"/>
                                <w:sz w:val="20"/>
                                <w:szCs w:val="20"/>
                              </w:rPr>
                              <w:t>.</w:t>
                            </w:r>
                          </w:p>
                          <w:p w:rsidR="00FE702E" w:rsidRDefault="00FE702E" w:rsidP="00FE702E">
                            <w:pPr>
                              <w:pStyle w:val="NormalWeb"/>
                              <w:spacing w:before="0" w:beforeAutospacing="0" w:after="0" w:afterAutospacing="0"/>
                              <w:rPr>
                                <w:rFonts w:ascii="Castledown" w:hAnsi="Castledown"/>
                                <w:color w:val="000000"/>
                                <w:sz w:val="12"/>
                              </w:rPr>
                            </w:pPr>
                          </w:p>
                          <w:p w:rsidR="00FF4802" w:rsidRPr="00751716" w:rsidRDefault="00FF4802" w:rsidP="00FE702E">
                            <w:pPr>
                              <w:pStyle w:val="NormalWeb"/>
                              <w:spacing w:before="0" w:beforeAutospacing="0" w:after="0" w:afterAutospacing="0"/>
                              <w:rPr>
                                <w:rFonts w:ascii="Castledown" w:hAnsi="Castledown"/>
                                <w:color w:val="000000"/>
                                <w:sz w:val="12"/>
                              </w:rPr>
                            </w:pPr>
                          </w:p>
                          <w:p w:rsidR="00E46178"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This week also saw the launch of the </w:t>
                            </w:r>
                            <w:r w:rsidRPr="005948AC">
                              <w:rPr>
                                <w:rFonts w:ascii="Castledown" w:hAnsi="Castledown"/>
                                <w:b/>
                                <w:color w:val="000000"/>
                                <w:sz w:val="20"/>
                                <w:u w:val="single"/>
                              </w:rPr>
                              <w:t xml:space="preserve">98 </w:t>
                            </w:r>
                            <w:r w:rsidR="005948AC">
                              <w:rPr>
                                <w:rFonts w:ascii="Castledown" w:hAnsi="Castledown"/>
                                <w:b/>
                                <w:color w:val="000000"/>
                                <w:sz w:val="20"/>
                                <w:u w:val="single"/>
                              </w:rPr>
                              <w:t>C</w:t>
                            </w:r>
                            <w:r w:rsidRPr="005948AC">
                              <w:rPr>
                                <w:rFonts w:ascii="Castledown" w:hAnsi="Castledown"/>
                                <w:b/>
                                <w:color w:val="000000"/>
                                <w:sz w:val="20"/>
                                <w:u w:val="single"/>
                              </w:rPr>
                              <w:t>lub</w:t>
                            </w:r>
                            <w:r>
                              <w:rPr>
                                <w:rFonts w:ascii="Castledown" w:hAnsi="Castledown"/>
                                <w:color w:val="000000"/>
                                <w:sz w:val="20"/>
                              </w:rPr>
                              <w:t>. Children who have attend school for 98% or above last term, were invited to the hall to watch a film. How to train your dragon was screened and over 220 children were in att</w:t>
                            </w:r>
                            <w:r w:rsidR="005948AC">
                              <w:rPr>
                                <w:rFonts w:ascii="Castledown" w:hAnsi="Castledown"/>
                                <w:color w:val="000000"/>
                                <w:sz w:val="20"/>
                              </w:rPr>
                              <w:t>endance. Will you be in the 98 C</w:t>
                            </w:r>
                            <w:r>
                              <w:rPr>
                                <w:rFonts w:ascii="Castledown" w:hAnsi="Castledown"/>
                                <w:color w:val="000000"/>
                                <w:sz w:val="20"/>
                              </w:rPr>
                              <w:t>lub next term?</w:t>
                            </w:r>
                          </w:p>
                          <w:p w:rsidR="00E46178" w:rsidRDefault="00E46178" w:rsidP="00FE702E">
                            <w:pPr>
                              <w:pStyle w:val="NormalWeb"/>
                              <w:spacing w:before="0" w:beforeAutospacing="0" w:after="0" w:afterAutospacing="0"/>
                              <w:rPr>
                                <w:rFonts w:ascii="Castledown" w:hAnsi="Castledown"/>
                                <w:color w:val="000000"/>
                                <w:sz w:val="20"/>
                              </w:rPr>
                            </w:pPr>
                          </w:p>
                          <w:p w:rsidR="00FE702E"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A reminder that our </w:t>
                            </w:r>
                            <w:r w:rsidRPr="005948AC">
                              <w:rPr>
                                <w:rFonts w:ascii="Castledown" w:hAnsi="Castledown"/>
                                <w:b/>
                                <w:color w:val="000000"/>
                                <w:sz w:val="20"/>
                                <w:u w:val="single"/>
                              </w:rPr>
                              <w:t>Eco-committee</w:t>
                            </w:r>
                            <w:r>
                              <w:rPr>
                                <w:rFonts w:ascii="Castledown" w:hAnsi="Castledown"/>
                                <w:color w:val="000000"/>
                                <w:sz w:val="20"/>
                              </w:rPr>
                              <w:t xml:space="preserve"> is looking at </w:t>
                            </w:r>
                            <w:r w:rsidR="00FF4802">
                              <w:rPr>
                                <w:rFonts w:ascii="Castledown" w:hAnsi="Castledown"/>
                                <w:color w:val="000000"/>
                                <w:sz w:val="20"/>
                              </w:rPr>
                              <w:t xml:space="preserve">how we can enhance our environment and help reduce our own carbon footprint. As a result, we will be </w:t>
                            </w:r>
                            <w:r w:rsidR="00FF4802" w:rsidRPr="005948AC">
                              <w:rPr>
                                <w:rFonts w:ascii="Castledown" w:hAnsi="Castledown"/>
                                <w:b/>
                                <w:color w:val="000000"/>
                                <w:sz w:val="20"/>
                                <w:u w:val="single"/>
                              </w:rPr>
                              <w:t>emailing newsletters</w:t>
                            </w:r>
                            <w:r w:rsidR="00FF4802">
                              <w:rPr>
                                <w:rFonts w:ascii="Castledown" w:hAnsi="Castledown"/>
                                <w:color w:val="000000"/>
                                <w:sz w:val="20"/>
                              </w:rPr>
                              <w:t xml:space="preserve"> and other letters in the New Year, to reduce the amount of paper we are sending home. Please ensure that the office have your correct email address on file before this date. </w:t>
                            </w:r>
                            <w:r w:rsidR="00F61509">
                              <w:rPr>
                                <w:rFonts w:ascii="Castledown" w:hAnsi="Castledown"/>
                                <w:color w:val="000000"/>
                                <w:sz w:val="20"/>
                              </w:rPr>
                              <w:t>A</w:t>
                            </w:r>
                            <w:r w:rsidR="00751716">
                              <w:rPr>
                                <w:rFonts w:ascii="Castledown" w:hAnsi="Castledown"/>
                                <w:color w:val="000000"/>
                                <w:sz w:val="20"/>
                              </w:rPr>
                              <w:t xml:space="preserve"> </w:t>
                            </w:r>
                            <w:r w:rsidR="00FF4802">
                              <w:rPr>
                                <w:rFonts w:ascii="Castledown" w:hAnsi="Castledown"/>
                                <w:color w:val="000000"/>
                                <w:sz w:val="20"/>
                              </w:rPr>
                              <w:t xml:space="preserve">copy of the newsletter </w:t>
                            </w:r>
                            <w:r w:rsidR="00F61509">
                              <w:rPr>
                                <w:rFonts w:ascii="Castledown" w:hAnsi="Castledown"/>
                                <w:color w:val="000000"/>
                                <w:sz w:val="20"/>
                              </w:rPr>
                              <w:t>will be</w:t>
                            </w:r>
                            <w:r w:rsidR="00FF4802">
                              <w:rPr>
                                <w:rFonts w:ascii="Castledown" w:hAnsi="Castledown"/>
                                <w:color w:val="000000"/>
                                <w:sz w:val="20"/>
                              </w:rPr>
                              <w:t xml:space="preserve"> posted on our website. </w:t>
                            </w:r>
                            <w:r w:rsidR="00FE702E">
                              <w:rPr>
                                <w:rFonts w:ascii="Castledown" w:hAnsi="Castledown"/>
                                <w:color w:val="000000"/>
                                <w:sz w:val="20"/>
                              </w:rPr>
                              <w:t xml:space="preserve"> </w:t>
                            </w:r>
                          </w:p>
                          <w:p w:rsidR="00E46178" w:rsidRDefault="00E46178" w:rsidP="00FE702E">
                            <w:pPr>
                              <w:pStyle w:val="NormalWeb"/>
                              <w:spacing w:before="0" w:beforeAutospacing="0" w:after="0" w:afterAutospacing="0"/>
                              <w:rPr>
                                <w:rFonts w:ascii="Castledown" w:hAnsi="Castledown"/>
                                <w:color w:val="000000"/>
                                <w:sz w:val="20"/>
                              </w:rPr>
                            </w:pPr>
                          </w:p>
                          <w:p w:rsidR="00E46178"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Finally, our year </w:t>
                            </w:r>
                            <w:r w:rsidRPr="005948AC">
                              <w:rPr>
                                <w:rFonts w:ascii="Castledown" w:hAnsi="Castledown"/>
                                <w:b/>
                                <w:color w:val="000000"/>
                                <w:sz w:val="20"/>
                                <w:u w:val="single"/>
                              </w:rPr>
                              <w:t>4,5 and 6 school councillors</w:t>
                            </w:r>
                            <w:r>
                              <w:rPr>
                                <w:rFonts w:ascii="Castledown" w:hAnsi="Castledown"/>
                                <w:color w:val="000000"/>
                                <w:sz w:val="20"/>
                              </w:rPr>
                              <w:t xml:space="preserve"> went to meet </w:t>
                            </w:r>
                            <w:r w:rsidRPr="005948AC">
                              <w:rPr>
                                <w:rFonts w:ascii="Castledown" w:hAnsi="Castledown"/>
                                <w:b/>
                                <w:color w:val="000000"/>
                                <w:sz w:val="20"/>
                                <w:u w:val="single"/>
                              </w:rPr>
                              <w:t>Henry Smith MP</w:t>
                            </w:r>
                            <w:r>
                              <w:rPr>
                                <w:rFonts w:ascii="Castledown" w:hAnsi="Castledown"/>
                                <w:color w:val="000000"/>
                                <w:sz w:val="20"/>
                              </w:rPr>
                              <w:t xml:space="preserve"> today to discuss what </w:t>
                            </w:r>
                            <w:r w:rsidR="00F61509">
                              <w:rPr>
                                <w:rFonts w:ascii="Castledown" w:hAnsi="Castledown"/>
                                <w:color w:val="000000"/>
                                <w:sz w:val="20"/>
                              </w:rPr>
                              <w:t>it is like to be a member of</w:t>
                            </w:r>
                            <w:r>
                              <w:rPr>
                                <w:rFonts w:ascii="Castledown" w:hAnsi="Castledown"/>
                                <w:color w:val="000000"/>
                                <w:sz w:val="20"/>
                              </w:rPr>
                              <w:t xml:space="preserve"> parliament and also get his views on education and what the next steps of Brexit are. One member of the audience asked “What is Mr Trump like?!” A topical question I think you will agree!</w:t>
                            </w:r>
                          </w:p>
                          <w:p w:rsidR="00EF088C" w:rsidRPr="00751716" w:rsidRDefault="00EF088C" w:rsidP="00FE702E">
                            <w:pPr>
                              <w:pStyle w:val="NormalWeb"/>
                              <w:spacing w:before="0" w:beforeAutospacing="0" w:after="0" w:afterAutospacing="0"/>
                              <w:rPr>
                                <w:rFonts w:ascii="Castledown" w:hAnsi="Castledown"/>
                                <w:color w:val="000000"/>
                                <w:sz w:val="12"/>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Default="00751716" w:rsidP="00751716">
                            <w:pPr>
                              <w:pStyle w:val="NormalWeb"/>
                              <w:spacing w:before="0" w:beforeAutospacing="0" w:after="0" w:afterAutospacing="0"/>
                              <w:rPr>
                                <w:rFonts w:ascii="Castledown" w:hAnsi="Castledown"/>
                                <w:color w:val="000000"/>
                                <w:sz w:val="12"/>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37384"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FF4802"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F4802" w:rsidRPr="00751716" w:rsidRDefault="00FF4802" w:rsidP="00FE702E">
                      <w:pPr>
                        <w:spacing w:after="0" w:line="10" w:lineRule="atLeast"/>
                        <w:rPr>
                          <w:rFonts w:ascii="Castledown" w:hAnsi="Castledown"/>
                          <w:color w:val="auto"/>
                          <w:sz w:val="12"/>
                          <w:szCs w:val="22"/>
                        </w:rPr>
                      </w:pPr>
                    </w:p>
                    <w:p w:rsidR="00FE702E" w:rsidRPr="00C1239B" w:rsidRDefault="00FF4802" w:rsidP="00FE702E">
                      <w:pPr>
                        <w:spacing w:after="0" w:line="10" w:lineRule="atLeast"/>
                        <w:rPr>
                          <w:rFonts w:ascii="Castledown" w:hAnsi="Castledown"/>
                          <w:color w:val="auto"/>
                          <w:sz w:val="20"/>
                          <w:szCs w:val="20"/>
                        </w:rPr>
                      </w:pPr>
                      <w:r>
                        <w:rPr>
                          <w:rFonts w:ascii="Castledown" w:hAnsi="Castledown"/>
                          <w:color w:val="auto"/>
                          <w:sz w:val="20"/>
                          <w:szCs w:val="22"/>
                        </w:rPr>
                        <w:t>Our hab</w:t>
                      </w:r>
                      <w:r w:rsidR="00C1239B">
                        <w:rPr>
                          <w:rFonts w:ascii="Castledown" w:hAnsi="Castledown"/>
                          <w:color w:val="auto"/>
                          <w:sz w:val="20"/>
                          <w:szCs w:val="22"/>
                        </w:rPr>
                        <w:t>it this week has been “</w:t>
                      </w:r>
                      <w:r w:rsidR="00C1239B" w:rsidRPr="00C1239B">
                        <w:rPr>
                          <w:rFonts w:ascii="Castledown" w:hAnsi="Castledown"/>
                          <w:b/>
                          <w:color w:val="auto"/>
                          <w:sz w:val="20"/>
                          <w:szCs w:val="22"/>
                          <w:u w:val="single"/>
                        </w:rPr>
                        <w:t>Sharpen the Saw</w:t>
                      </w:r>
                      <w:r>
                        <w:rPr>
                          <w:rFonts w:ascii="Castledown" w:hAnsi="Castledown"/>
                          <w:color w:val="auto"/>
                          <w:sz w:val="20"/>
                          <w:szCs w:val="22"/>
                        </w:rPr>
                        <w:t>.”</w:t>
                      </w:r>
                      <w:r w:rsidR="00C73EF5">
                        <w:rPr>
                          <w:rFonts w:ascii="Castledown" w:hAnsi="Castledown"/>
                          <w:color w:val="auto"/>
                          <w:sz w:val="20"/>
                          <w:szCs w:val="20"/>
                        </w:rPr>
                        <w:t xml:space="preserve"> </w:t>
                      </w:r>
                      <w:r w:rsidR="00C1239B">
                        <w:rPr>
                          <w:rFonts w:ascii="Castledown" w:hAnsi="Castledown"/>
                          <w:color w:val="auto"/>
                          <w:sz w:val="20"/>
                          <w:szCs w:val="20"/>
                        </w:rPr>
                        <w:t xml:space="preserve">The learning behind this habit is to ensure we stay healthy and keep the tool we work with at top condition – </w:t>
                      </w:r>
                      <w:r w:rsidR="00C1239B" w:rsidRPr="00C1239B">
                        <w:rPr>
                          <w:rFonts w:ascii="Castledown" w:hAnsi="Castledown"/>
                          <w:i/>
                          <w:color w:val="auto"/>
                          <w:sz w:val="20"/>
                          <w:szCs w:val="20"/>
                        </w:rPr>
                        <w:t>A woodcutter was trying to chop down a tree. It w</w:t>
                      </w:r>
                      <w:r w:rsidR="00C1239B">
                        <w:rPr>
                          <w:rFonts w:ascii="Castledown" w:hAnsi="Castledown"/>
                          <w:i/>
                          <w:color w:val="auto"/>
                          <w:sz w:val="20"/>
                          <w:szCs w:val="20"/>
                        </w:rPr>
                        <w:t>as taking a long time. A passer</w:t>
                      </w:r>
                      <w:r w:rsidR="00C1239B" w:rsidRPr="00C1239B">
                        <w:rPr>
                          <w:rFonts w:ascii="Castledown" w:hAnsi="Castledown"/>
                          <w:i/>
                          <w:color w:val="auto"/>
                          <w:sz w:val="20"/>
                          <w:szCs w:val="20"/>
                        </w:rPr>
                        <w:t>by suggested that if he sharpened his saw, he would be able to cut the tree down more quickly. The wood cutter said he didn’t have time! After 2 hours of getting the saw jammed in the tree, the wood cutter decided to sharpen his saw. This took 15 minutes and moments later, the tree was finally cut down. If only he had sharpened the saw in the first place and made time for tasks that kept him and his saw at their peak!</w:t>
                      </w:r>
                      <w:r w:rsidR="00C1239B">
                        <w:rPr>
                          <w:rFonts w:ascii="Castledown" w:hAnsi="Castledown"/>
                          <w:i/>
                          <w:color w:val="auto"/>
                          <w:sz w:val="20"/>
                          <w:szCs w:val="20"/>
                        </w:rPr>
                        <w:t xml:space="preserve"> </w:t>
                      </w:r>
                      <w:r w:rsidR="00C1239B">
                        <w:rPr>
                          <w:rFonts w:ascii="Castledown" w:hAnsi="Castledown"/>
                          <w:color w:val="auto"/>
                          <w:sz w:val="20"/>
                          <w:szCs w:val="20"/>
                        </w:rPr>
                        <w:t xml:space="preserve"> Children were then able to relate this to their own lives, keeping healthy, having the right equipment for learning, making time for family and friends.</w:t>
                      </w:r>
                    </w:p>
                    <w:p w:rsidR="00FF4802" w:rsidRPr="00751716" w:rsidRDefault="00FF4802" w:rsidP="00FE702E">
                      <w:pPr>
                        <w:spacing w:after="0" w:line="10" w:lineRule="atLeast"/>
                        <w:rPr>
                          <w:rFonts w:ascii="Castledown" w:hAnsi="Castledown"/>
                          <w:color w:val="auto"/>
                          <w:sz w:val="12"/>
                          <w:szCs w:val="20"/>
                        </w:rPr>
                      </w:pPr>
                    </w:p>
                    <w:p w:rsidR="00C1239B" w:rsidRDefault="00C1239B" w:rsidP="00FE702E">
                      <w:pPr>
                        <w:spacing w:after="0" w:line="10" w:lineRule="atLeast"/>
                        <w:rPr>
                          <w:rFonts w:ascii="Castledown" w:hAnsi="Castledown"/>
                          <w:color w:val="auto"/>
                          <w:sz w:val="20"/>
                          <w:szCs w:val="20"/>
                        </w:rPr>
                      </w:pPr>
                      <w:r>
                        <w:rPr>
                          <w:rFonts w:ascii="Castledown" w:hAnsi="Castledown"/>
                          <w:color w:val="auto"/>
                          <w:sz w:val="20"/>
                          <w:szCs w:val="20"/>
                        </w:rPr>
                        <w:t xml:space="preserve">Congratulations to the </w:t>
                      </w:r>
                      <w:r w:rsidRPr="00C1239B">
                        <w:rPr>
                          <w:rFonts w:ascii="Castledown" w:hAnsi="Castledown"/>
                          <w:b/>
                          <w:color w:val="auto"/>
                          <w:sz w:val="20"/>
                          <w:szCs w:val="20"/>
                          <w:u w:val="single"/>
                        </w:rPr>
                        <w:t>Year 4 Badminton team</w:t>
                      </w:r>
                      <w:r>
                        <w:rPr>
                          <w:rFonts w:ascii="Castledown" w:hAnsi="Castledown"/>
                          <w:color w:val="auto"/>
                          <w:sz w:val="20"/>
                          <w:szCs w:val="20"/>
                        </w:rPr>
                        <w:t>. They took part in a Crawley tournament last Friday, competing against 11 other schools. They really dug deep and followed the habits of synergize, think win:win, start with the end in mind and sharpen the saw. I am pleased to say that the childr</w:t>
                      </w:r>
                      <w:r w:rsidR="00F61509">
                        <w:rPr>
                          <w:rFonts w:ascii="Castledown" w:hAnsi="Castledown"/>
                          <w:color w:val="auto"/>
                          <w:sz w:val="20"/>
                          <w:szCs w:val="20"/>
                        </w:rPr>
                        <w:t>en represented the Mill with</w:t>
                      </w:r>
                      <w:r>
                        <w:rPr>
                          <w:rFonts w:ascii="Castledown" w:hAnsi="Castledown"/>
                          <w:color w:val="auto"/>
                          <w:sz w:val="20"/>
                          <w:szCs w:val="20"/>
                        </w:rPr>
                        <w:t xml:space="preserve"> courtesy, positivity and sportsmanship and came away as </w:t>
                      </w:r>
                      <w:r w:rsidRPr="00C1239B">
                        <w:rPr>
                          <w:rFonts w:ascii="Castledown" w:hAnsi="Castledown"/>
                          <w:b/>
                          <w:color w:val="auto"/>
                          <w:sz w:val="20"/>
                          <w:szCs w:val="20"/>
                          <w:u w:val="single"/>
                        </w:rPr>
                        <w:t>Champions!!!!</w:t>
                      </w:r>
                      <w:r>
                        <w:rPr>
                          <w:rFonts w:ascii="Castledown" w:hAnsi="Castledown"/>
                          <w:color w:val="auto"/>
                          <w:sz w:val="20"/>
                          <w:szCs w:val="20"/>
                        </w:rPr>
                        <w:t xml:space="preserve"> Well done to all involved.</w:t>
                      </w:r>
                    </w:p>
                    <w:p w:rsidR="00C1239B" w:rsidRPr="00C1239B" w:rsidRDefault="00C1239B" w:rsidP="00FE702E">
                      <w:pPr>
                        <w:spacing w:after="0" w:line="10" w:lineRule="atLeast"/>
                        <w:rPr>
                          <w:rFonts w:ascii="Castledown" w:hAnsi="Castledown"/>
                          <w:color w:val="auto"/>
                          <w:sz w:val="20"/>
                          <w:szCs w:val="20"/>
                        </w:rPr>
                      </w:pPr>
                    </w:p>
                    <w:p w:rsidR="00FE702E" w:rsidRPr="00FE702E" w:rsidRDefault="00C1239B" w:rsidP="00FE702E">
                      <w:pPr>
                        <w:spacing w:after="0" w:line="10" w:lineRule="atLeast"/>
                        <w:rPr>
                          <w:rFonts w:ascii="Castledown" w:hAnsi="Castledown"/>
                          <w:color w:val="auto"/>
                          <w:sz w:val="12"/>
                          <w:szCs w:val="20"/>
                        </w:rPr>
                      </w:pPr>
                      <w:r w:rsidRPr="00982814">
                        <w:rPr>
                          <w:rFonts w:ascii="Castledown" w:hAnsi="Castledown"/>
                          <w:b/>
                          <w:color w:val="auto"/>
                          <w:sz w:val="20"/>
                          <w:szCs w:val="20"/>
                          <w:u w:val="single"/>
                        </w:rPr>
                        <w:t>Children in Need</w:t>
                      </w:r>
                      <w:r>
                        <w:rPr>
                          <w:rFonts w:ascii="Castledown" w:hAnsi="Castledown"/>
                          <w:color w:val="auto"/>
                          <w:sz w:val="20"/>
                          <w:szCs w:val="20"/>
                        </w:rPr>
                        <w:t xml:space="preserve"> today saw the children taking part in team games and raising money for this worthy charity. Thank you to all who </w:t>
                      </w:r>
                      <w:r w:rsidRPr="005948AC">
                        <w:rPr>
                          <w:rFonts w:ascii="Castledown" w:hAnsi="Castledown"/>
                          <w:b/>
                          <w:color w:val="auto"/>
                          <w:sz w:val="20"/>
                          <w:szCs w:val="20"/>
                          <w:u w:val="single"/>
                        </w:rPr>
                        <w:t>donated today</w:t>
                      </w:r>
                      <w:r>
                        <w:rPr>
                          <w:rFonts w:ascii="Castledown" w:hAnsi="Castledown"/>
                          <w:color w:val="auto"/>
                          <w:sz w:val="20"/>
                          <w:szCs w:val="20"/>
                        </w:rPr>
                        <w:t xml:space="preserve">. If you were unable to there is still time to donate next week. Thanks also to Miss Dearle and all that took part in the </w:t>
                      </w:r>
                      <w:r w:rsidRPr="005948AC">
                        <w:rPr>
                          <w:rFonts w:ascii="Castledown" w:hAnsi="Castledown"/>
                          <w:b/>
                          <w:color w:val="auto"/>
                          <w:sz w:val="20"/>
                          <w:szCs w:val="20"/>
                          <w:u w:val="single"/>
                        </w:rPr>
                        <w:t>Teddy Bear’s Picnic</w:t>
                      </w:r>
                      <w:r>
                        <w:rPr>
                          <w:rFonts w:ascii="Castledown" w:hAnsi="Castledown"/>
                          <w:color w:val="auto"/>
                          <w:sz w:val="20"/>
                          <w:szCs w:val="20"/>
                        </w:rPr>
                        <w:t xml:space="preserve"> last night raising </w:t>
                      </w:r>
                      <w:r w:rsidRPr="005948AC">
                        <w:rPr>
                          <w:rFonts w:ascii="Castledown" w:hAnsi="Castledown"/>
                          <w:b/>
                          <w:color w:val="auto"/>
                          <w:sz w:val="20"/>
                          <w:szCs w:val="20"/>
                          <w:u w:val="single"/>
                        </w:rPr>
                        <w:t>£80</w:t>
                      </w:r>
                      <w:r>
                        <w:rPr>
                          <w:rFonts w:ascii="Castledown" w:hAnsi="Castledown"/>
                          <w:color w:val="auto"/>
                          <w:sz w:val="20"/>
                          <w:szCs w:val="20"/>
                        </w:rPr>
                        <w:t xml:space="preserve"> for Children In Need</w:t>
                      </w:r>
                      <w:r w:rsidR="00FF4802">
                        <w:rPr>
                          <w:rFonts w:ascii="Castledown" w:hAnsi="Castledown"/>
                          <w:color w:val="auto"/>
                          <w:sz w:val="20"/>
                          <w:szCs w:val="20"/>
                        </w:rPr>
                        <w:t>.</w:t>
                      </w:r>
                      <w:r>
                        <w:rPr>
                          <w:rFonts w:ascii="Castledown" w:hAnsi="Castledown"/>
                          <w:color w:val="auto"/>
                          <w:sz w:val="20"/>
                          <w:szCs w:val="20"/>
                        </w:rPr>
                        <w:t xml:space="preserve"> Thank you everybody</w:t>
                      </w:r>
                      <w:r w:rsidR="00E46178">
                        <w:rPr>
                          <w:rFonts w:ascii="Castledown" w:hAnsi="Castledown"/>
                          <w:color w:val="auto"/>
                          <w:sz w:val="20"/>
                          <w:szCs w:val="20"/>
                        </w:rPr>
                        <w:t>.</w:t>
                      </w:r>
                    </w:p>
                    <w:p w:rsidR="00FE702E" w:rsidRDefault="00FE702E" w:rsidP="00FE702E">
                      <w:pPr>
                        <w:pStyle w:val="NormalWeb"/>
                        <w:spacing w:before="0" w:beforeAutospacing="0" w:after="0" w:afterAutospacing="0"/>
                        <w:rPr>
                          <w:rFonts w:ascii="Castledown" w:hAnsi="Castledown"/>
                          <w:color w:val="000000"/>
                          <w:sz w:val="12"/>
                        </w:rPr>
                      </w:pPr>
                    </w:p>
                    <w:p w:rsidR="00FF4802" w:rsidRPr="00751716" w:rsidRDefault="00FF4802" w:rsidP="00FE702E">
                      <w:pPr>
                        <w:pStyle w:val="NormalWeb"/>
                        <w:spacing w:before="0" w:beforeAutospacing="0" w:after="0" w:afterAutospacing="0"/>
                        <w:rPr>
                          <w:rFonts w:ascii="Castledown" w:hAnsi="Castledown"/>
                          <w:color w:val="000000"/>
                          <w:sz w:val="12"/>
                        </w:rPr>
                      </w:pPr>
                    </w:p>
                    <w:p w:rsidR="00E46178"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This week also saw the launch of the </w:t>
                      </w:r>
                      <w:r w:rsidRPr="005948AC">
                        <w:rPr>
                          <w:rFonts w:ascii="Castledown" w:hAnsi="Castledown"/>
                          <w:b/>
                          <w:color w:val="000000"/>
                          <w:sz w:val="20"/>
                          <w:u w:val="single"/>
                        </w:rPr>
                        <w:t xml:space="preserve">98 </w:t>
                      </w:r>
                      <w:r w:rsidR="005948AC">
                        <w:rPr>
                          <w:rFonts w:ascii="Castledown" w:hAnsi="Castledown"/>
                          <w:b/>
                          <w:color w:val="000000"/>
                          <w:sz w:val="20"/>
                          <w:u w:val="single"/>
                        </w:rPr>
                        <w:t>C</w:t>
                      </w:r>
                      <w:r w:rsidRPr="005948AC">
                        <w:rPr>
                          <w:rFonts w:ascii="Castledown" w:hAnsi="Castledown"/>
                          <w:b/>
                          <w:color w:val="000000"/>
                          <w:sz w:val="20"/>
                          <w:u w:val="single"/>
                        </w:rPr>
                        <w:t>lub</w:t>
                      </w:r>
                      <w:r>
                        <w:rPr>
                          <w:rFonts w:ascii="Castledown" w:hAnsi="Castledown"/>
                          <w:color w:val="000000"/>
                          <w:sz w:val="20"/>
                        </w:rPr>
                        <w:t>. Children who have attend school for 98% or above last term, were invited to the hall to watch a film. How to train your dragon was screened and over 220 children were in att</w:t>
                      </w:r>
                      <w:r w:rsidR="005948AC">
                        <w:rPr>
                          <w:rFonts w:ascii="Castledown" w:hAnsi="Castledown"/>
                          <w:color w:val="000000"/>
                          <w:sz w:val="20"/>
                        </w:rPr>
                        <w:t>endance. Will you be in the 98 C</w:t>
                      </w:r>
                      <w:r>
                        <w:rPr>
                          <w:rFonts w:ascii="Castledown" w:hAnsi="Castledown"/>
                          <w:color w:val="000000"/>
                          <w:sz w:val="20"/>
                        </w:rPr>
                        <w:t>lub next term?</w:t>
                      </w:r>
                    </w:p>
                    <w:p w:rsidR="00E46178" w:rsidRDefault="00E46178" w:rsidP="00FE702E">
                      <w:pPr>
                        <w:pStyle w:val="NormalWeb"/>
                        <w:spacing w:before="0" w:beforeAutospacing="0" w:after="0" w:afterAutospacing="0"/>
                        <w:rPr>
                          <w:rFonts w:ascii="Castledown" w:hAnsi="Castledown"/>
                          <w:color w:val="000000"/>
                          <w:sz w:val="20"/>
                        </w:rPr>
                      </w:pPr>
                    </w:p>
                    <w:p w:rsidR="00FE702E"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A reminder that our </w:t>
                      </w:r>
                      <w:r w:rsidRPr="005948AC">
                        <w:rPr>
                          <w:rFonts w:ascii="Castledown" w:hAnsi="Castledown"/>
                          <w:b/>
                          <w:color w:val="000000"/>
                          <w:sz w:val="20"/>
                          <w:u w:val="single"/>
                        </w:rPr>
                        <w:t>Eco-committee</w:t>
                      </w:r>
                      <w:r>
                        <w:rPr>
                          <w:rFonts w:ascii="Castledown" w:hAnsi="Castledown"/>
                          <w:color w:val="000000"/>
                          <w:sz w:val="20"/>
                        </w:rPr>
                        <w:t xml:space="preserve"> is looking at </w:t>
                      </w:r>
                      <w:r w:rsidR="00FF4802">
                        <w:rPr>
                          <w:rFonts w:ascii="Castledown" w:hAnsi="Castledown"/>
                          <w:color w:val="000000"/>
                          <w:sz w:val="20"/>
                        </w:rPr>
                        <w:t xml:space="preserve">how we can enhance our environment and help reduce our own carbon footprint. As a result, we will be </w:t>
                      </w:r>
                      <w:r w:rsidR="00FF4802" w:rsidRPr="005948AC">
                        <w:rPr>
                          <w:rFonts w:ascii="Castledown" w:hAnsi="Castledown"/>
                          <w:b/>
                          <w:color w:val="000000"/>
                          <w:sz w:val="20"/>
                          <w:u w:val="single"/>
                        </w:rPr>
                        <w:t>emailing newsletters</w:t>
                      </w:r>
                      <w:r w:rsidR="00FF4802">
                        <w:rPr>
                          <w:rFonts w:ascii="Castledown" w:hAnsi="Castledown"/>
                          <w:color w:val="000000"/>
                          <w:sz w:val="20"/>
                        </w:rPr>
                        <w:t xml:space="preserve"> and other letters in the New Year, to reduce the amount of paper we are sending home. Please ensure that the office have your correct email address on file before this date. </w:t>
                      </w:r>
                      <w:r w:rsidR="00F61509">
                        <w:rPr>
                          <w:rFonts w:ascii="Castledown" w:hAnsi="Castledown"/>
                          <w:color w:val="000000"/>
                          <w:sz w:val="20"/>
                        </w:rPr>
                        <w:t>A</w:t>
                      </w:r>
                      <w:r w:rsidR="00751716">
                        <w:rPr>
                          <w:rFonts w:ascii="Castledown" w:hAnsi="Castledown"/>
                          <w:color w:val="000000"/>
                          <w:sz w:val="20"/>
                        </w:rPr>
                        <w:t xml:space="preserve"> </w:t>
                      </w:r>
                      <w:r w:rsidR="00FF4802">
                        <w:rPr>
                          <w:rFonts w:ascii="Castledown" w:hAnsi="Castledown"/>
                          <w:color w:val="000000"/>
                          <w:sz w:val="20"/>
                        </w:rPr>
                        <w:t xml:space="preserve">copy of the newsletter </w:t>
                      </w:r>
                      <w:r w:rsidR="00F61509">
                        <w:rPr>
                          <w:rFonts w:ascii="Castledown" w:hAnsi="Castledown"/>
                          <w:color w:val="000000"/>
                          <w:sz w:val="20"/>
                        </w:rPr>
                        <w:t>will be</w:t>
                      </w:r>
                      <w:r w:rsidR="00FF4802">
                        <w:rPr>
                          <w:rFonts w:ascii="Castledown" w:hAnsi="Castledown"/>
                          <w:color w:val="000000"/>
                          <w:sz w:val="20"/>
                        </w:rPr>
                        <w:t xml:space="preserve"> posted on our website. </w:t>
                      </w:r>
                      <w:r w:rsidR="00FE702E">
                        <w:rPr>
                          <w:rFonts w:ascii="Castledown" w:hAnsi="Castledown"/>
                          <w:color w:val="000000"/>
                          <w:sz w:val="20"/>
                        </w:rPr>
                        <w:t xml:space="preserve"> </w:t>
                      </w:r>
                    </w:p>
                    <w:p w:rsidR="00E46178" w:rsidRDefault="00E46178" w:rsidP="00FE702E">
                      <w:pPr>
                        <w:pStyle w:val="NormalWeb"/>
                        <w:spacing w:before="0" w:beforeAutospacing="0" w:after="0" w:afterAutospacing="0"/>
                        <w:rPr>
                          <w:rFonts w:ascii="Castledown" w:hAnsi="Castledown"/>
                          <w:color w:val="000000"/>
                          <w:sz w:val="20"/>
                        </w:rPr>
                      </w:pPr>
                    </w:p>
                    <w:p w:rsidR="00E46178"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Finally, our year </w:t>
                      </w:r>
                      <w:r w:rsidRPr="005948AC">
                        <w:rPr>
                          <w:rFonts w:ascii="Castledown" w:hAnsi="Castledown"/>
                          <w:b/>
                          <w:color w:val="000000"/>
                          <w:sz w:val="20"/>
                          <w:u w:val="single"/>
                        </w:rPr>
                        <w:t>4,5 and 6 school councillors</w:t>
                      </w:r>
                      <w:r>
                        <w:rPr>
                          <w:rFonts w:ascii="Castledown" w:hAnsi="Castledown"/>
                          <w:color w:val="000000"/>
                          <w:sz w:val="20"/>
                        </w:rPr>
                        <w:t xml:space="preserve"> went to meet </w:t>
                      </w:r>
                      <w:r w:rsidRPr="005948AC">
                        <w:rPr>
                          <w:rFonts w:ascii="Castledown" w:hAnsi="Castledown"/>
                          <w:b/>
                          <w:color w:val="000000"/>
                          <w:sz w:val="20"/>
                          <w:u w:val="single"/>
                        </w:rPr>
                        <w:t>Henry Smith MP</w:t>
                      </w:r>
                      <w:r>
                        <w:rPr>
                          <w:rFonts w:ascii="Castledown" w:hAnsi="Castledown"/>
                          <w:color w:val="000000"/>
                          <w:sz w:val="20"/>
                        </w:rPr>
                        <w:t xml:space="preserve"> today to discuss what </w:t>
                      </w:r>
                      <w:r w:rsidR="00F61509">
                        <w:rPr>
                          <w:rFonts w:ascii="Castledown" w:hAnsi="Castledown"/>
                          <w:color w:val="000000"/>
                          <w:sz w:val="20"/>
                        </w:rPr>
                        <w:t>it is like to be a member of</w:t>
                      </w:r>
                      <w:r>
                        <w:rPr>
                          <w:rFonts w:ascii="Castledown" w:hAnsi="Castledown"/>
                          <w:color w:val="000000"/>
                          <w:sz w:val="20"/>
                        </w:rPr>
                        <w:t xml:space="preserve"> parliament and also get his views on education and what the next steps of Brexit are. One member of the audience asked “What is Mr Trump like?!” A topical question I think you will agree!</w:t>
                      </w:r>
                    </w:p>
                    <w:p w:rsidR="00EF088C" w:rsidRPr="00751716" w:rsidRDefault="00EF088C" w:rsidP="00FE702E">
                      <w:pPr>
                        <w:pStyle w:val="NormalWeb"/>
                        <w:spacing w:before="0" w:beforeAutospacing="0" w:after="0" w:afterAutospacing="0"/>
                        <w:rPr>
                          <w:rFonts w:ascii="Castledown" w:hAnsi="Castledown"/>
                          <w:color w:val="000000"/>
                          <w:sz w:val="12"/>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Default="00751716" w:rsidP="00751716">
                      <w:pPr>
                        <w:pStyle w:val="NormalWeb"/>
                        <w:spacing w:before="0" w:beforeAutospacing="0" w:after="0" w:afterAutospacing="0"/>
                        <w:rPr>
                          <w:rFonts w:ascii="Castledown" w:hAnsi="Castledown"/>
                          <w:color w:val="000000"/>
                          <w:sz w:val="12"/>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auto"/>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C7854"/>
    <w:rsid w:val="000F3861"/>
    <w:rsid w:val="000F79AB"/>
    <w:rsid w:val="00100B1E"/>
    <w:rsid w:val="00121B46"/>
    <w:rsid w:val="001532A7"/>
    <w:rsid w:val="001573AE"/>
    <w:rsid w:val="00160E04"/>
    <w:rsid w:val="00162CD9"/>
    <w:rsid w:val="0018218C"/>
    <w:rsid w:val="00191F49"/>
    <w:rsid w:val="001A62F4"/>
    <w:rsid w:val="001A741D"/>
    <w:rsid w:val="001D0E89"/>
    <w:rsid w:val="0020355B"/>
    <w:rsid w:val="00216C19"/>
    <w:rsid w:val="0022189E"/>
    <w:rsid w:val="00254A2C"/>
    <w:rsid w:val="0025503C"/>
    <w:rsid w:val="0025552F"/>
    <w:rsid w:val="00296120"/>
    <w:rsid w:val="002A02F4"/>
    <w:rsid w:val="002A0CAB"/>
    <w:rsid w:val="002A5C2F"/>
    <w:rsid w:val="002B079C"/>
    <w:rsid w:val="002B2CDB"/>
    <w:rsid w:val="002D5217"/>
    <w:rsid w:val="002D65DD"/>
    <w:rsid w:val="002D6C00"/>
    <w:rsid w:val="002E43F1"/>
    <w:rsid w:val="002E7AD4"/>
    <w:rsid w:val="0031153A"/>
    <w:rsid w:val="00321854"/>
    <w:rsid w:val="00322ACD"/>
    <w:rsid w:val="0033094B"/>
    <w:rsid w:val="00365FCF"/>
    <w:rsid w:val="00366180"/>
    <w:rsid w:val="00372F1C"/>
    <w:rsid w:val="003752DF"/>
    <w:rsid w:val="003801EA"/>
    <w:rsid w:val="003F1E3D"/>
    <w:rsid w:val="00405A4D"/>
    <w:rsid w:val="00452084"/>
    <w:rsid w:val="00452706"/>
    <w:rsid w:val="00456183"/>
    <w:rsid w:val="0046118F"/>
    <w:rsid w:val="0046200C"/>
    <w:rsid w:val="00484786"/>
    <w:rsid w:val="004A4A07"/>
    <w:rsid w:val="004B03FD"/>
    <w:rsid w:val="004B2156"/>
    <w:rsid w:val="004B7036"/>
    <w:rsid w:val="004D3915"/>
    <w:rsid w:val="004D4DF3"/>
    <w:rsid w:val="004F585A"/>
    <w:rsid w:val="004F6CB5"/>
    <w:rsid w:val="00530C63"/>
    <w:rsid w:val="00550C98"/>
    <w:rsid w:val="005529C4"/>
    <w:rsid w:val="00572306"/>
    <w:rsid w:val="005948AC"/>
    <w:rsid w:val="005C417A"/>
    <w:rsid w:val="005D3698"/>
    <w:rsid w:val="005E69A4"/>
    <w:rsid w:val="00620454"/>
    <w:rsid w:val="00640101"/>
    <w:rsid w:val="00652F57"/>
    <w:rsid w:val="006774E8"/>
    <w:rsid w:val="006848C6"/>
    <w:rsid w:val="006A27ED"/>
    <w:rsid w:val="006C09CC"/>
    <w:rsid w:val="006D6CDD"/>
    <w:rsid w:val="006F0EDC"/>
    <w:rsid w:val="0073427E"/>
    <w:rsid w:val="007412E9"/>
    <w:rsid w:val="00744757"/>
    <w:rsid w:val="00751716"/>
    <w:rsid w:val="00764D89"/>
    <w:rsid w:val="00780A16"/>
    <w:rsid w:val="00781B20"/>
    <w:rsid w:val="007A0BBC"/>
    <w:rsid w:val="007A77AB"/>
    <w:rsid w:val="007D60F4"/>
    <w:rsid w:val="007F1082"/>
    <w:rsid w:val="007F5273"/>
    <w:rsid w:val="007F5685"/>
    <w:rsid w:val="00823365"/>
    <w:rsid w:val="008334C7"/>
    <w:rsid w:val="00835DA4"/>
    <w:rsid w:val="008861E8"/>
    <w:rsid w:val="00890EAB"/>
    <w:rsid w:val="008A1538"/>
    <w:rsid w:val="008D52B2"/>
    <w:rsid w:val="008D7B76"/>
    <w:rsid w:val="008E55C7"/>
    <w:rsid w:val="008E792B"/>
    <w:rsid w:val="008F4AA5"/>
    <w:rsid w:val="0092591E"/>
    <w:rsid w:val="0092595C"/>
    <w:rsid w:val="00932B3A"/>
    <w:rsid w:val="00937D76"/>
    <w:rsid w:val="00953813"/>
    <w:rsid w:val="0097238D"/>
    <w:rsid w:val="00980EC8"/>
    <w:rsid w:val="00982814"/>
    <w:rsid w:val="0099188E"/>
    <w:rsid w:val="00996473"/>
    <w:rsid w:val="00996A98"/>
    <w:rsid w:val="009C1660"/>
    <w:rsid w:val="009D3FA9"/>
    <w:rsid w:val="00A112B7"/>
    <w:rsid w:val="00A272E3"/>
    <w:rsid w:val="00A3413F"/>
    <w:rsid w:val="00A474CA"/>
    <w:rsid w:val="00A731F8"/>
    <w:rsid w:val="00A74166"/>
    <w:rsid w:val="00A874A4"/>
    <w:rsid w:val="00A87D89"/>
    <w:rsid w:val="00A95402"/>
    <w:rsid w:val="00AA40F7"/>
    <w:rsid w:val="00AE25E9"/>
    <w:rsid w:val="00AF05F5"/>
    <w:rsid w:val="00AF075B"/>
    <w:rsid w:val="00AF68F6"/>
    <w:rsid w:val="00B006C2"/>
    <w:rsid w:val="00B22DA7"/>
    <w:rsid w:val="00B43863"/>
    <w:rsid w:val="00B46467"/>
    <w:rsid w:val="00BB0FE3"/>
    <w:rsid w:val="00BF0A30"/>
    <w:rsid w:val="00C1239B"/>
    <w:rsid w:val="00C15413"/>
    <w:rsid w:val="00C37C3F"/>
    <w:rsid w:val="00C425DF"/>
    <w:rsid w:val="00C46DC8"/>
    <w:rsid w:val="00C474AC"/>
    <w:rsid w:val="00C73EF5"/>
    <w:rsid w:val="00C802C6"/>
    <w:rsid w:val="00CC2E81"/>
    <w:rsid w:val="00CC7DD1"/>
    <w:rsid w:val="00D00635"/>
    <w:rsid w:val="00D561DB"/>
    <w:rsid w:val="00D81423"/>
    <w:rsid w:val="00D81C6E"/>
    <w:rsid w:val="00D829C0"/>
    <w:rsid w:val="00E26271"/>
    <w:rsid w:val="00E34277"/>
    <w:rsid w:val="00E46178"/>
    <w:rsid w:val="00E5286A"/>
    <w:rsid w:val="00E54BDF"/>
    <w:rsid w:val="00E65822"/>
    <w:rsid w:val="00E90A21"/>
    <w:rsid w:val="00E92E0B"/>
    <w:rsid w:val="00ED162A"/>
    <w:rsid w:val="00EF088C"/>
    <w:rsid w:val="00F0152B"/>
    <w:rsid w:val="00F122F0"/>
    <w:rsid w:val="00F30A82"/>
    <w:rsid w:val="00F33771"/>
    <w:rsid w:val="00F33919"/>
    <w:rsid w:val="00F528CD"/>
    <w:rsid w:val="00F61509"/>
    <w:rsid w:val="00F75B3D"/>
    <w:rsid w:val="00F7605F"/>
    <w:rsid w:val="00F85C4C"/>
    <w:rsid w:val="00FB2084"/>
    <w:rsid w:val="00FB5FAD"/>
    <w:rsid w:val="00FE702E"/>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0</TotalTime>
  <Pages>1</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Allie Finnie</cp:lastModifiedBy>
  <cp:revision>2</cp:revision>
  <cp:lastPrinted>2016-11-18T11:44:00Z</cp:lastPrinted>
  <dcterms:created xsi:type="dcterms:W3CDTF">2016-11-18T12:22:00Z</dcterms:created>
  <dcterms:modified xsi:type="dcterms:W3CDTF">2016-11-18T12:22:00Z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