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7200"/>
        <w:gridCol w:w="144"/>
        <w:gridCol w:w="3456"/>
      </w:tblGrid>
      <w:tr w:rsidR="00BB0FE3">
        <w:trPr>
          <w:trHeight w:hRule="exact" w:val="14400"/>
          <w:jc w:val="center"/>
        </w:trPr>
        <w:tc>
          <w:tcPr>
            <w:tcW w:w="7200" w:type="dxa"/>
          </w:tcPr>
          <w:tbl>
            <w:tblPr>
              <w:tblW w:w="5000" w:type="pct"/>
              <w:tblLayout w:type="fixed"/>
              <w:tblCellMar>
                <w:left w:w="0" w:type="dxa"/>
                <w:right w:w="0" w:type="dxa"/>
              </w:tblCellMar>
              <w:tblLook w:val="04A0" w:firstRow="1" w:lastRow="0" w:firstColumn="1" w:lastColumn="0" w:noHBand="0" w:noVBand="1"/>
              <w:tblDescription w:val="Layout for flyer body content"/>
            </w:tblPr>
            <w:tblGrid>
              <w:gridCol w:w="7200"/>
            </w:tblGrid>
            <w:tr w:rsidR="00BB0FE3" w:rsidRPr="00FB5FAD">
              <w:trPr>
                <w:cantSplit/>
                <w:trHeight w:hRule="exact" w:val="7200"/>
              </w:trPr>
              <w:tc>
                <w:tcPr>
                  <w:tcW w:w="7200" w:type="dxa"/>
                </w:tcPr>
                <w:p w:rsidR="00FB5FAD" w:rsidRDefault="009D3FA9" w:rsidP="00FB5FAD">
                  <w:r w:rsidRPr="00FB5FAD">
                    <w:rPr>
                      <w:rFonts w:ascii="Castledown" w:hAnsi="Castledown"/>
                      <w:noProof/>
                      <w:lang w:val="en-GB" w:eastAsia="en-GB"/>
                    </w:rPr>
                    <mc:AlternateContent>
                      <mc:Choice Requires="wps">
                        <w:drawing>
                          <wp:anchor distT="45720" distB="45720" distL="114300" distR="114300" simplePos="0" relativeHeight="251659264" behindDoc="0" locked="0" layoutInCell="1" allowOverlap="1" wp14:anchorId="16D92F1B" wp14:editId="24F0E1A6">
                            <wp:simplePos x="0" y="0"/>
                            <wp:positionH relativeFrom="column">
                              <wp:posOffset>698720</wp:posOffset>
                            </wp:positionH>
                            <wp:positionV relativeFrom="paragraph">
                              <wp:posOffset>7952</wp:posOffset>
                            </wp:positionV>
                            <wp:extent cx="3626485" cy="79311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6485" cy="793115"/>
                                    </a:xfrm>
                                    <a:prstGeom prst="rect">
                                      <a:avLst/>
                                    </a:prstGeom>
                                    <a:noFill/>
                                    <a:ln w="9525">
                                      <a:noFill/>
                                      <a:miter lim="800000"/>
                                      <a:headEnd/>
                                      <a:tailEnd/>
                                    </a:ln>
                                  </wps:spPr>
                                  <wps:txbx>
                                    <w:txbxContent>
                                      <w:p w:rsidR="007D60F4" w:rsidRPr="00F85C4C" w:rsidRDefault="00B46467" w:rsidP="007D60F4">
                                        <w:pPr>
                                          <w:pStyle w:val="Subtitle"/>
                                          <w:rPr>
                                            <w:rFonts w:ascii="Castledown" w:hAnsi="Castledown"/>
                                            <w:sz w:val="24"/>
                                          </w:rPr>
                                        </w:pPr>
                                        <w:r>
                                          <w:rPr>
                                            <w:rFonts w:ascii="Castledown" w:hAnsi="Castledown"/>
                                            <w:sz w:val="24"/>
                                          </w:rPr>
                                          <w:t>Friday 21</w:t>
                                        </w:r>
                                        <w:r w:rsidRPr="00B46467">
                                          <w:rPr>
                                            <w:rFonts w:ascii="Castledown" w:hAnsi="Castledown"/>
                                            <w:sz w:val="24"/>
                                            <w:vertAlign w:val="superscript"/>
                                          </w:rPr>
                                          <w:t>st</w:t>
                                        </w:r>
                                        <w:r w:rsidR="00E5286A">
                                          <w:rPr>
                                            <w:rFonts w:ascii="Castledown" w:hAnsi="Castledown"/>
                                            <w:sz w:val="24"/>
                                          </w:rPr>
                                          <w:t xml:space="preserve"> October</w:t>
                                        </w:r>
                                        <w:r w:rsidR="007D60F4" w:rsidRPr="00F85C4C">
                                          <w:rPr>
                                            <w:rFonts w:ascii="Castledown" w:hAnsi="Castledown"/>
                                            <w:sz w:val="24"/>
                                          </w:rPr>
                                          <w:t xml:space="preserve"> 2016</w:t>
                                        </w:r>
                                      </w:p>
                                      <w:p w:rsidR="007D60F4" w:rsidRPr="00F85C4C" w:rsidRDefault="007D60F4" w:rsidP="007D60F4">
                                        <w:pPr>
                                          <w:pStyle w:val="Title"/>
                                          <w:rPr>
                                            <w:rFonts w:ascii="Castledown" w:hAnsi="Castledown"/>
                                            <w:sz w:val="48"/>
                                            <w:szCs w:val="56"/>
                                          </w:rPr>
                                        </w:pPr>
                                        <w:r w:rsidRPr="00F85C4C">
                                          <w:rPr>
                                            <w:rFonts w:ascii="Castledown" w:hAnsi="Castledown"/>
                                            <w:sz w:val="40"/>
                                            <w:szCs w:val="56"/>
                                          </w:rPr>
                                          <w:t>The Mill Messenger</w:t>
                                        </w:r>
                                      </w:p>
                                      <w:p w:rsidR="00FB5FAD" w:rsidRDefault="00FB5F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D92F1B" id="_x0000_t202" coordsize="21600,21600" o:spt="202" path="m,l,21600r21600,l21600,xe">
                            <v:stroke joinstyle="miter"/>
                            <v:path gradientshapeok="t" o:connecttype="rect"/>
                          </v:shapetype>
                          <v:shape id="Text Box 2" o:spid="_x0000_s1026" type="#_x0000_t202" style="position:absolute;margin-left:55pt;margin-top:.65pt;width:285.55pt;height:62.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" filled="f" stroked="f">
                            <v:textbox>
                              <w:txbxContent>
                                <w:p w:rsidR="007D60F4" w:rsidRPr="00F85C4C" w:rsidRDefault="00B46467" w:rsidP="007D60F4">
                                  <w:pPr>
                                    <w:pStyle w:val="Subtitle"/>
                                    <w:rPr>
                                      <w:rFonts w:ascii="Castledown" w:hAnsi="Castledown"/>
                                      <w:sz w:val="24"/>
                                    </w:rPr>
                                  </w:pPr>
                                  <w:r>
                                    <w:rPr>
                                      <w:rFonts w:ascii="Castledown" w:hAnsi="Castledown"/>
                                      <w:sz w:val="24"/>
                                    </w:rPr>
                                    <w:t>Friday 21</w:t>
                                  </w:r>
                                  <w:r w:rsidRPr="00B46467">
                                    <w:rPr>
                                      <w:rFonts w:ascii="Castledown" w:hAnsi="Castledown"/>
                                      <w:sz w:val="24"/>
                                      <w:vertAlign w:val="superscript"/>
                                    </w:rPr>
                                    <w:t>st</w:t>
                                  </w:r>
                                  <w:r w:rsidR="00E5286A">
                                    <w:rPr>
                                      <w:rFonts w:ascii="Castledown" w:hAnsi="Castledown"/>
                                      <w:sz w:val="24"/>
                                    </w:rPr>
                                    <w:t xml:space="preserve"> October</w:t>
                                  </w:r>
                                  <w:r w:rsidR="007D60F4" w:rsidRPr="00F85C4C">
                                    <w:rPr>
                                      <w:rFonts w:ascii="Castledown" w:hAnsi="Castledown"/>
                                      <w:sz w:val="24"/>
                                    </w:rPr>
                                    <w:t xml:space="preserve"> 2016</w:t>
                                  </w:r>
                                </w:p>
                                <w:p w:rsidR="007D60F4" w:rsidRPr="00F85C4C" w:rsidRDefault="007D60F4" w:rsidP="007D60F4">
                                  <w:pPr>
                                    <w:pStyle w:val="Title"/>
                                    <w:rPr>
                                      <w:rFonts w:ascii="Castledown" w:hAnsi="Castledown"/>
                                      <w:sz w:val="48"/>
                                      <w:szCs w:val="56"/>
                                    </w:rPr>
                                  </w:pPr>
                                  <w:r w:rsidRPr="00F85C4C">
                                    <w:rPr>
                                      <w:rFonts w:ascii="Castledown" w:hAnsi="Castledown"/>
                                      <w:sz w:val="40"/>
                                      <w:szCs w:val="56"/>
                                    </w:rPr>
                                    <w:t>The Mill Messenger</w:t>
                                  </w:r>
                                </w:p>
                                <w:p w:rsidR="00FB5FAD" w:rsidRDefault="00FB5FAD"/>
                              </w:txbxContent>
                            </v:textbox>
                            <w10:wrap type="square"/>
                          </v:shape>
                        </w:pict>
                      </mc:Fallback>
                    </mc:AlternateContent>
                  </w:r>
                  <w:r w:rsidR="00C15413" w:rsidRPr="00FB5FAD">
                    <w:rPr>
                      <w:rFonts w:ascii="Castledown" w:hAnsi="Castledown"/>
                      <w:noProof/>
                      <w:lang w:val="en-GB" w:eastAsia="en-GB"/>
                    </w:rPr>
                    <w:drawing>
                      <wp:anchor distT="0" distB="0" distL="114300" distR="114300" simplePos="0" relativeHeight="251665408" behindDoc="0" locked="0" layoutInCell="1" allowOverlap="1" wp14:anchorId="0589B880" wp14:editId="0F77B0D6">
                        <wp:simplePos x="0" y="0"/>
                        <wp:positionH relativeFrom="column">
                          <wp:posOffset>0</wp:posOffset>
                        </wp:positionH>
                        <wp:positionV relativeFrom="paragraph">
                          <wp:posOffset>0</wp:posOffset>
                        </wp:positionV>
                        <wp:extent cx="571500" cy="590550"/>
                        <wp:effectExtent l="0" t="0" r="0" b="0"/>
                        <wp:wrapThrough wrapText="bothSides">
                          <wp:wrapPolygon edited="0">
                            <wp:start x="0" y="0"/>
                            <wp:lineTo x="0" y="20903"/>
                            <wp:lineTo x="20880" y="20903"/>
                            <wp:lineTo x="2088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9594.jpg"/>
                                <pic:cNvPicPr/>
                              </pic:nvPicPr>
                              <pic:blipFill>
                                <a:blip r:embed="rId6">
                                  <a:extLst>
                                    <a:ext uri="{28A0092B-C50C-407E-A947-70E740481C1C}">
                                      <a14:useLocalDpi xmlns:a14="http://schemas.microsoft.com/office/drawing/2010/main" val="0"/>
                                    </a:ext>
                                  </a:extLst>
                                </a:blip>
                                <a:stretch>
                                  <a:fillRect/>
                                </a:stretch>
                              </pic:blipFill>
                              <pic:spPr bwMode="auto">
                                <a:xfrm>
                                  <a:off x="0" y="0"/>
                                  <a:ext cx="571500" cy="590550"/>
                                </a:xfrm>
                                <a:prstGeom prst="rect">
                                  <a:avLst/>
                                </a:prstGeom>
                                <a:ln>
                                  <a:noFill/>
                                </a:ln>
                                <a:extLst>
                                  <a:ext uri="{53640926-AAD7-44D8-BBD7-CCE9431645EC}">
                                    <a14:shadowObscured xmlns:a14="http://schemas.microsoft.com/office/drawing/2010/main"/>
                                  </a:ext>
                                </a:extLst>
                              </pic:spPr>
                            </pic:pic>
                          </a:graphicData>
                        </a:graphic>
                      </wp:anchor>
                    </w:drawing>
                  </w:r>
                  <w:r w:rsidR="00FB5FAD">
                    <w:rPr>
                      <w:rFonts w:ascii="Castledown" w:hAnsi="Castledown"/>
                    </w:rPr>
                    <w:t xml:space="preserve">   </w:t>
                  </w:r>
                </w:p>
                <w:p w:rsidR="00BB0FE3" w:rsidRPr="00FB5FAD" w:rsidRDefault="00BB0FE3">
                  <w:pPr>
                    <w:rPr>
                      <w:rFonts w:ascii="Castledown" w:hAnsi="Castledown"/>
                    </w:rPr>
                  </w:pPr>
                </w:p>
              </w:tc>
            </w:tr>
            <w:tr w:rsidR="00BB0FE3" w:rsidRPr="00FB5FAD">
              <w:trPr>
                <w:trHeight w:hRule="exact" w:val="5760"/>
              </w:trPr>
              <w:tc>
                <w:tcPr>
                  <w:tcW w:w="7200" w:type="dxa"/>
                </w:tcPr>
                <w:p w:rsidR="00764D89" w:rsidRDefault="00764D89">
                  <w:pPr>
                    <w:pStyle w:val="Subtitle"/>
                    <w:rPr>
                      <w:rFonts w:ascii="Castledown" w:hAnsi="Castledown"/>
                      <w:sz w:val="40"/>
                    </w:rPr>
                  </w:pPr>
                </w:p>
                <w:p w:rsidR="00764D89" w:rsidRDefault="00764D89">
                  <w:pPr>
                    <w:pStyle w:val="Subtitle"/>
                    <w:rPr>
                      <w:rFonts w:ascii="Castledown" w:hAnsi="Castledown"/>
                      <w:sz w:val="40"/>
                    </w:rPr>
                  </w:pPr>
                </w:p>
                <w:p w:rsidR="007D60F4" w:rsidRDefault="007D60F4">
                  <w:pPr>
                    <w:pStyle w:val="Subtitle"/>
                    <w:rPr>
                      <w:rFonts w:ascii="Castledown" w:hAnsi="Castledown"/>
                      <w:sz w:val="40"/>
                    </w:rPr>
                  </w:pPr>
                </w:p>
                <w:p w:rsidR="007D60F4" w:rsidRDefault="007D60F4">
                  <w:pPr>
                    <w:pStyle w:val="Subtitle"/>
                    <w:rPr>
                      <w:rFonts w:ascii="Castledown" w:hAnsi="Castledown"/>
                      <w:sz w:val="40"/>
                    </w:rPr>
                  </w:pPr>
                </w:p>
                <w:p w:rsidR="007D60F4" w:rsidRDefault="007D60F4">
                  <w:pPr>
                    <w:pStyle w:val="Subtitle"/>
                    <w:rPr>
                      <w:rFonts w:ascii="Castledown" w:hAnsi="Castledown"/>
                      <w:sz w:val="40"/>
                    </w:rPr>
                  </w:pPr>
                </w:p>
                <w:p w:rsidR="00BB0FE3" w:rsidRPr="00FB5FAD" w:rsidRDefault="00BB0FE3">
                  <w:pPr>
                    <w:rPr>
                      <w:rFonts w:ascii="Castledown" w:hAnsi="Castledown"/>
                    </w:rPr>
                  </w:pPr>
                </w:p>
              </w:tc>
            </w:tr>
            <w:tr w:rsidR="00BB0FE3" w:rsidRPr="00FB5FAD">
              <w:trPr>
                <w:trHeight w:hRule="exact" w:val="1440"/>
              </w:trPr>
              <w:tc>
                <w:tcPr>
                  <w:tcW w:w="7200" w:type="dxa"/>
                  <w:vAlign w:val="bottom"/>
                </w:tcPr>
                <w:p w:rsidR="00BB0FE3" w:rsidRPr="00FB5FAD" w:rsidRDefault="00BB0FE3">
                  <w:pPr>
                    <w:rPr>
                      <w:rFonts w:ascii="Castledown" w:hAnsi="Castledown"/>
                    </w:rPr>
                  </w:pPr>
                </w:p>
              </w:tc>
            </w:tr>
          </w:tbl>
          <w:p w:rsidR="00BB0FE3" w:rsidRPr="00FB5FAD" w:rsidRDefault="00BB0FE3">
            <w:pPr>
              <w:rPr>
                <w:rFonts w:ascii="Castledown" w:hAnsi="Castledown"/>
              </w:rPr>
            </w:pPr>
          </w:p>
        </w:tc>
        <w:tc>
          <w:tcPr>
            <w:tcW w:w="144" w:type="dxa"/>
          </w:tcPr>
          <w:p w:rsidR="00BB0FE3" w:rsidRPr="008E55C7" w:rsidRDefault="00BB0FE3" w:rsidP="008E55C7">
            <w:pPr>
              <w:spacing w:line="240" w:lineRule="auto"/>
              <w:rPr>
                <w:rFonts w:ascii="Castledown" w:hAnsi="Castledown"/>
                <w:sz w:val="22"/>
                <w:szCs w:val="22"/>
              </w:rPr>
            </w:pPr>
          </w:p>
        </w:tc>
        <w:tc>
          <w:tcPr>
            <w:tcW w:w="3456" w:type="dxa"/>
          </w:tcPr>
          <w:p w:rsidR="0092595C" w:rsidRDefault="0092595C"/>
          <w:tbl>
            <w:tblPr>
              <w:tblW w:w="3507" w:type="dxa"/>
              <w:tblLayout w:type="fixed"/>
              <w:tblCellMar>
                <w:left w:w="288" w:type="dxa"/>
                <w:right w:w="288" w:type="dxa"/>
              </w:tblCellMar>
              <w:tblLook w:val="04A0" w:firstRow="1" w:lastRow="0" w:firstColumn="1" w:lastColumn="0" w:noHBand="0" w:noVBand="1"/>
              <w:tblDescription w:val="Layout for flyer sidebar"/>
            </w:tblPr>
            <w:tblGrid>
              <w:gridCol w:w="3507"/>
            </w:tblGrid>
            <w:tr w:rsidR="00BB0FE3" w:rsidRPr="008E55C7" w:rsidTr="009D3FA9">
              <w:trPr>
                <w:trHeight w:hRule="exact" w:val="9598"/>
              </w:trPr>
              <w:tc>
                <w:tcPr>
                  <w:tcW w:w="3507" w:type="dxa"/>
                  <w:shd w:val="clear" w:color="auto" w:fill="97C83C" w:themeFill="accent2"/>
                  <w:vAlign w:val="center"/>
                </w:tcPr>
                <w:p w:rsidR="008E55C7" w:rsidRPr="00F85C4C" w:rsidRDefault="008E55C7" w:rsidP="008E55C7">
                  <w:pPr>
                    <w:pStyle w:val="Heading2"/>
                    <w:spacing w:line="240" w:lineRule="auto"/>
                    <w:jc w:val="left"/>
                    <w:rPr>
                      <w:rFonts w:ascii="Castledown" w:hAnsi="Castledown"/>
                      <w:color w:val="auto"/>
                      <w:sz w:val="20"/>
                      <w:szCs w:val="22"/>
                      <w:u w:val="single"/>
                    </w:rPr>
                  </w:pPr>
                  <w:r w:rsidRPr="00F85C4C">
                    <w:rPr>
                      <w:rFonts w:ascii="Castledown" w:hAnsi="Castledown"/>
                      <w:color w:val="auto"/>
                      <w:sz w:val="20"/>
                      <w:szCs w:val="22"/>
                      <w:u w:val="single"/>
                    </w:rPr>
                    <w:t>Stars of the Week:</w:t>
                  </w:r>
                </w:p>
                <w:p w:rsidR="008E55C7" w:rsidRPr="00F85C4C" w:rsidRDefault="008E55C7" w:rsidP="008E55C7">
                  <w:pPr>
                    <w:spacing w:line="240" w:lineRule="auto"/>
                    <w:rPr>
                      <w:rFonts w:ascii="Castledown" w:hAnsi="Castledown"/>
                      <w:sz w:val="20"/>
                      <w:szCs w:val="22"/>
                    </w:rPr>
                  </w:pPr>
                </w:p>
                <w:p w:rsidR="00C802C6" w:rsidRPr="00F85C4C" w:rsidRDefault="00C802C6" w:rsidP="008E55C7">
                  <w:pPr>
                    <w:spacing w:line="240" w:lineRule="auto"/>
                    <w:rPr>
                      <w:rFonts w:ascii="Castledown" w:hAnsi="Castledown"/>
                      <w:sz w:val="20"/>
                      <w:szCs w:val="22"/>
                    </w:rPr>
                  </w:pPr>
                  <w:r w:rsidRPr="00F85C4C">
                    <w:rPr>
                      <w:rFonts w:ascii="Castledown" w:hAnsi="Castledown"/>
                      <w:sz w:val="20"/>
                      <w:szCs w:val="22"/>
                    </w:rPr>
                    <w:t>Congratulations to:</w:t>
                  </w:r>
                  <w:r w:rsidR="00890EAB">
                    <w:rPr>
                      <w:rFonts w:ascii="Castledown" w:hAnsi="Castledown"/>
                      <w:sz w:val="20"/>
                      <w:szCs w:val="22"/>
                    </w:rPr>
                    <w:t xml:space="preserve"> </w:t>
                  </w:r>
                  <w:r w:rsidR="008B1107">
                    <w:rPr>
                      <w:rFonts w:ascii="Castledown" w:hAnsi="Castledown"/>
                      <w:sz w:val="20"/>
                      <w:szCs w:val="22"/>
                    </w:rPr>
                    <w:t>Isla, Declan, Precious, Addison, Fameeth, Renae, Gracie, Giulia, Jessica, Cadey, Sara, Sheri and Harrison.</w:t>
                  </w:r>
                </w:p>
                <w:p w:rsidR="008E55C7" w:rsidRPr="00F85C4C" w:rsidRDefault="00C802C6" w:rsidP="008E55C7">
                  <w:pPr>
                    <w:spacing w:line="240" w:lineRule="auto"/>
                    <w:rPr>
                      <w:rFonts w:ascii="Castledown" w:hAnsi="Castledown"/>
                      <w:sz w:val="20"/>
                      <w:szCs w:val="22"/>
                      <w:u w:val="single"/>
                    </w:rPr>
                  </w:pPr>
                  <w:r w:rsidRPr="00F85C4C">
                    <w:rPr>
                      <w:rFonts w:ascii="Castledown" w:hAnsi="Castledown"/>
                      <w:sz w:val="20"/>
                      <w:szCs w:val="22"/>
                    </w:rPr>
                    <w:t xml:space="preserve"> </w:t>
                  </w:r>
                </w:p>
                <w:p w:rsidR="008E55C7" w:rsidRDefault="008E55C7" w:rsidP="008E55C7">
                  <w:pPr>
                    <w:spacing w:line="240" w:lineRule="auto"/>
                    <w:rPr>
                      <w:rFonts w:ascii="Castledown" w:hAnsi="Castledown"/>
                      <w:b/>
                      <w:sz w:val="20"/>
                      <w:szCs w:val="22"/>
                      <w:u w:val="single"/>
                    </w:rPr>
                  </w:pPr>
                  <w:r w:rsidRPr="00F85C4C">
                    <w:rPr>
                      <w:rFonts w:ascii="Castledown" w:hAnsi="Castledown"/>
                      <w:b/>
                      <w:sz w:val="20"/>
                      <w:szCs w:val="22"/>
                      <w:u w:val="single"/>
                    </w:rPr>
                    <w:t>House Cup Winners:</w:t>
                  </w:r>
                </w:p>
                <w:p w:rsidR="0004313A" w:rsidRPr="0004313A" w:rsidRDefault="00A874A4" w:rsidP="008E55C7">
                  <w:pPr>
                    <w:spacing w:line="240" w:lineRule="auto"/>
                    <w:rPr>
                      <w:rFonts w:ascii="Castledown" w:hAnsi="Castledown"/>
                      <w:sz w:val="20"/>
                      <w:szCs w:val="22"/>
                    </w:rPr>
                  </w:pPr>
                  <w:r>
                    <w:rPr>
                      <w:rFonts w:ascii="Castledown" w:hAnsi="Castledown"/>
                      <w:sz w:val="20"/>
                      <w:szCs w:val="22"/>
                    </w:rPr>
                    <w:t>Congratulation t</w:t>
                  </w:r>
                  <w:r w:rsidR="00A272E3">
                    <w:rPr>
                      <w:rFonts w:ascii="Castledown" w:hAnsi="Castledown"/>
                      <w:sz w:val="20"/>
                      <w:szCs w:val="22"/>
                    </w:rPr>
                    <w:t>o</w:t>
                  </w:r>
                  <w:r w:rsidR="00220D18">
                    <w:rPr>
                      <w:rFonts w:ascii="Castledown" w:hAnsi="Castledown"/>
                      <w:sz w:val="20"/>
                      <w:szCs w:val="22"/>
                    </w:rPr>
                    <w:t xml:space="preserve"> the Ambition</w:t>
                  </w:r>
                  <w:r w:rsidR="00F0152B">
                    <w:rPr>
                      <w:rFonts w:ascii="Castledown" w:hAnsi="Castledown"/>
                      <w:sz w:val="20"/>
                      <w:szCs w:val="22"/>
                    </w:rPr>
                    <w:t xml:space="preserve"> </w:t>
                  </w:r>
                  <w:r>
                    <w:rPr>
                      <w:rFonts w:ascii="Castledown" w:hAnsi="Castledown"/>
                      <w:sz w:val="20"/>
                      <w:szCs w:val="22"/>
                    </w:rPr>
                    <w:t>house for winning this week</w:t>
                  </w:r>
                  <w:r w:rsidR="007A0BBC">
                    <w:rPr>
                      <w:rFonts w:ascii="Castledown" w:hAnsi="Castledown"/>
                      <w:sz w:val="20"/>
                      <w:szCs w:val="22"/>
                    </w:rPr>
                    <w:t xml:space="preserve"> w</w:t>
                  </w:r>
                  <w:r w:rsidR="00220D18">
                    <w:rPr>
                      <w:rFonts w:ascii="Castledown" w:hAnsi="Castledown"/>
                      <w:sz w:val="20"/>
                      <w:szCs w:val="22"/>
                    </w:rPr>
                    <w:t xml:space="preserve">ith an impressive score of 22 </w:t>
                  </w:r>
                  <w:r>
                    <w:rPr>
                      <w:rFonts w:ascii="Castledown" w:hAnsi="Castledown"/>
                      <w:sz w:val="20"/>
                      <w:szCs w:val="22"/>
                    </w:rPr>
                    <w:t>points.</w:t>
                  </w:r>
                </w:p>
                <w:p w:rsidR="008E55C7" w:rsidRPr="00F85C4C" w:rsidRDefault="008E55C7" w:rsidP="008E55C7">
                  <w:pPr>
                    <w:spacing w:line="240" w:lineRule="auto"/>
                    <w:rPr>
                      <w:rFonts w:ascii="Castledown" w:hAnsi="Castledown"/>
                      <w:sz w:val="20"/>
                      <w:szCs w:val="22"/>
                      <w:u w:val="single"/>
                    </w:rPr>
                  </w:pPr>
                  <w:r w:rsidRPr="00F85C4C">
                    <w:rPr>
                      <w:rFonts w:ascii="Castledown" w:hAnsi="Castledown"/>
                      <w:b/>
                      <w:sz w:val="20"/>
                      <w:szCs w:val="22"/>
                      <w:u w:val="single"/>
                    </w:rPr>
                    <w:t>Attendance Cup Winners</w:t>
                  </w:r>
                </w:p>
                <w:p w:rsidR="0033094B" w:rsidRDefault="00435811" w:rsidP="008E55C7">
                  <w:pPr>
                    <w:spacing w:line="240" w:lineRule="auto"/>
                    <w:rPr>
                      <w:rFonts w:ascii="Castledown" w:hAnsi="Castledown"/>
                      <w:sz w:val="20"/>
                      <w:szCs w:val="22"/>
                    </w:rPr>
                  </w:pPr>
                  <w:r>
                    <w:rPr>
                      <w:rFonts w:ascii="Castledown" w:hAnsi="Castledown"/>
                      <w:sz w:val="20"/>
                      <w:szCs w:val="22"/>
                    </w:rPr>
                    <w:t>Congratulations to Rousseau class in Year 5</w:t>
                  </w:r>
                  <w:r w:rsidR="00C425DF">
                    <w:rPr>
                      <w:rFonts w:ascii="Castledown" w:hAnsi="Castledown"/>
                      <w:sz w:val="20"/>
                      <w:szCs w:val="22"/>
                    </w:rPr>
                    <w:t xml:space="preserve">. The </w:t>
                  </w:r>
                  <w:r w:rsidR="00F0152B">
                    <w:rPr>
                      <w:rFonts w:ascii="Castledown" w:hAnsi="Castledown"/>
                      <w:sz w:val="20"/>
                      <w:szCs w:val="22"/>
                    </w:rPr>
                    <w:t>at</w:t>
                  </w:r>
                  <w:r w:rsidR="004943C6">
                    <w:rPr>
                      <w:rFonts w:ascii="Castledown" w:hAnsi="Castledown"/>
                      <w:sz w:val="20"/>
                      <w:szCs w:val="22"/>
                    </w:rPr>
                    <w:t xml:space="preserve">tendance for the week is </w:t>
                  </w:r>
                  <w:r w:rsidR="00C04478">
                    <w:rPr>
                      <w:rFonts w:ascii="Castledown" w:hAnsi="Castledown"/>
                      <w:sz w:val="20"/>
                      <w:szCs w:val="22"/>
                    </w:rPr>
                    <w:t>98.1</w:t>
                  </w:r>
                  <w:r w:rsidR="00C425DF">
                    <w:rPr>
                      <w:rFonts w:ascii="Castledown" w:hAnsi="Castledown"/>
                      <w:sz w:val="20"/>
                      <w:szCs w:val="22"/>
                    </w:rPr>
                    <w:t>%</w:t>
                  </w:r>
                  <w:r w:rsidR="006774E8">
                    <w:rPr>
                      <w:rFonts w:ascii="Castledown" w:hAnsi="Castledown"/>
                      <w:sz w:val="20"/>
                      <w:szCs w:val="22"/>
                    </w:rPr>
                    <w:t xml:space="preserve">. Well done - </w:t>
                  </w:r>
                  <w:r w:rsidR="00932B3A">
                    <w:rPr>
                      <w:rFonts w:ascii="Castledown" w:hAnsi="Castledown"/>
                      <w:sz w:val="20"/>
                      <w:szCs w:val="22"/>
                    </w:rPr>
                    <w:t>take a bow you are this week’s attendance cup</w:t>
                  </w:r>
                  <w:bookmarkStart w:id="0" w:name="_GoBack"/>
                  <w:bookmarkEnd w:id="0"/>
                  <w:r w:rsidR="00932B3A">
                    <w:rPr>
                      <w:rFonts w:ascii="Castledown" w:hAnsi="Castledown"/>
                      <w:sz w:val="20"/>
                      <w:szCs w:val="22"/>
                    </w:rPr>
                    <w:t xml:space="preserve"> winners!</w:t>
                  </w:r>
                </w:p>
                <w:p w:rsidR="008E55C7" w:rsidRPr="00F85C4C" w:rsidRDefault="00DB66E0" w:rsidP="008E55C7">
                  <w:pPr>
                    <w:spacing w:line="240" w:lineRule="auto"/>
                    <w:rPr>
                      <w:rFonts w:ascii="Castledown" w:hAnsi="Castledown"/>
                      <w:sz w:val="18"/>
                      <w:szCs w:val="22"/>
                    </w:rPr>
                  </w:pPr>
                  <w:r>
                    <w:rPr>
                      <w:noProof/>
                      <w:lang w:eastAsia="en-GB"/>
                    </w:rPr>
                    <w:drawing>
                      <wp:inline distT="0" distB="0" distL="0" distR="0" wp14:anchorId="65349E05" wp14:editId="2E9F2246">
                        <wp:extent cx="1784931" cy="1333500"/>
                        <wp:effectExtent l="0" t="0" r="6350" b="0"/>
                        <wp:docPr id="4" name="Picture 4" descr="U:\Desktop\IMG_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esktop\IMG_020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2668" cy="1339280"/>
                                </a:xfrm>
                                <a:prstGeom prst="rect">
                                  <a:avLst/>
                                </a:prstGeom>
                                <a:noFill/>
                                <a:ln>
                                  <a:noFill/>
                                </a:ln>
                              </pic:spPr>
                            </pic:pic>
                          </a:graphicData>
                        </a:graphic>
                      </wp:inline>
                    </w:drawing>
                  </w:r>
                </w:p>
                <w:p w:rsidR="008E55C7" w:rsidRPr="00F85C4C" w:rsidRDefault="008E55C7" w:rsidP="008E55C7">
                  <w:pPr>
                    <w:spacing w:line="240" w:lineRule="auto"/>
                    <w:rPr>
                      <w:rFonts w:ascii="Castledown" w:hAnsi="Castledown"/>
                      <w:sz w:val="18"/>
                      <w:szCs w:val="22"/>
                    </w:rPr>
                  </w:pPr>
                </w:p>
                <w:p w:rsidR="008E55C7" w:rsidRPr="00F85C4C" w:rsidRDefault="008E55C7" w:rsidP="008E55C7">
                  <w:pPr>
                    <w:spacing w:line="240" w:lineRule="auto"/>
                    <w:rPr>
                      <w:rFonts w:ascii="Castledown" w:hAnsi="Castledown"/>
                      <w:sz w:val="18"/>
                      <w:szCs w:val="22"/>
                    </w:rPr>
                  </w:pPr>
                </w:p>
              </w:tc>
            </w:tr>
            <w:tr w:rsidR="00BB0FE3" w:rsidRPr="008E55C7" w:rsidTr="009D3FA9">
              <w:trPr>
                <w:trHeight w:hRule="exact" w:val="79"/>
              </w:trPr>
              <w:tc>
                <w:tcPr>
                  <w:tcW w:w="3507" w:type="dxa"/>
                </w:tcPr>
                <w:p w:rsidR="00BB0FE3" w:rsidRPr="008E55C7" w:rsidRDefault="00BB0FE3" w:rsidP="008E55C7">
                  <w:pPr>
                    <w:spacing w:line="240" w:lineRule="auto"/>
                    <w:rPr>
                      <w:rFonts w:ascii="Castledown" w:hAnsi="Castledown"/>
                      <w:sz w:val="22"/>
                      <w:szCs w:val="22"/>
                    </w:rPr>
                  </w:pPr>
                </w:p>
              </w:tc>
            </w:tr>
            <w:tr w:rsidR="00BB0FE3" w:rsidRPr="008E55C7" w:rsidTr="009D3FA9">
              <w:trPr>
                <w:trHeight w:hRule="exact" w:val="3982"/>
              </w:trPr>
              <w:tc>
                <w:tcPr>
                  <w:tcW w:w="3507" w:type="dxa"/>
                  <w:shd w:val="clear" w:color="auto" w:fill="E03177" w:themeFill="accent1"/>
                  <w:vAlign w:val="center"/>
                </w:tcPr>
                <w:p w:rsidR="004D3915" w:rsidRPr="004D3915" w:rsidRDefault="004D3915" w:rsidP="004D3915">
                  <w:pPr>
                    <w:pStyle w:val="Date"/>
                    <w:spacing w:line="240" w:lineRule="auto"/>
                    <w:rPr>
                      <w:rFonts w:ascii="Castledown" w:hAnsi="Castledown"/>
                      <w:b/>
                      <w:color w:val="auto"/>
                      <w:sz w:val="20"/>
                      <w:szCs w:val="16"/>
                      <w:u w:val="single"/>
                    </w:rPr>
                  </w:pPr>
                  <w:r w:rsidRPr="004D3915">
                    <w:rPr>
                      <w:rFonts w:ascii="Castledown" w:hAnsi="Castledown"/>
                      <w:b/>
                      <w:color w:val="auto"/>
                      <w:sz w:val="20"/>
                      <w:szCs w:val="16"/>
                      <w:u w:val="single"/>
                    </w:rPr>
                    <w:t>Key Dates:</w:t>
                  </w:r>
                </w:p>
                <w:p w:rsidR="00C425DF" w:rsidRPr="00C425DF" w:rsidRDefault="00C425DF" w:rsidP="0099188E">
                  <w:pPr>
                    <w:pStyle w:val="Date"/>
                    <w:spacing w:line="240" w:lineRule="auto"/>
                    <w:jc w:val="left"/>
                    <w:rPr>
                      <w:rFonts w:ascii="Castledown" w:hAnsi="Castledown"/>
                      <w:color w:val="auto"/>
                      <w:sz w:val="20"/>
                      <w:szCs w:val="16"/>
                    </w:rPr>
                  </w:pPr>
                </w:p>
                <w:p w:rsidR="005529C4" w:rsidRDefault="002A5C2F" w:rsidP="0099188E">
                  <w:pPr>
                    <w:pStyle w:val="Date"/>
                    <w:spacing w:line="240" w:lineRule="auto"/>
                    <w:jc w:val="left"/>
                    <w:rPr>
                      <w:rFonts w:ascii="Castledown" w:hAnsi="Castledown"/>
                      <w:color w:val="auto"/>
                      <w:sz w:val="20"/>
                      <w:szCs w:val="16"/>
                    </w:rPr>
                  </w:pPr>
                  <w:r>
                    <w:rPr>
                      <w:rFonts w:ascii="Castledown" w:hAnsi="Castledown"/>
                      <w:b/>
                      <w:color w:val="auto"/>
                      <w:sz w:val="20"/>
                      <w:szCs w:val="16"/>
                    </w:rPr>
                    <w:t>Half Term</w:t>
                  </w:r>
                  <w:r w:rsidR="005529C4">
                    <w:rPr>
                      <w:rFonts w:ascii="Castledown" w:hAnsi="Castledown"/>
                      <w:b/>
                      <w:color w:val="auto"/>
                      <w:sz w:val="20"/>
                      <w:szCs w:val="16"/>
                    </w:rPr>
                    <w:t xml:space="preserve"> – </w:t>
                  </w:r>
                  <w:r w:rsidRPr="002A5C2F">
                    <w:rPr>
                      <w:rFonts w:ascii="Castledown" w:hAnsi="Castledown"/>
                      <w:color w:val="auto"/>
                      <w:sz w:val="20"/>
                      <w:szCs w:val="16"/>
                    </w:rPr>
                    <w:t>Monday 24</w:t>
                  </w:r>
                  <w:r w:rsidRPr="002A5C2F">
                    <w:rPr>
                      <w:rFonts w:ascii="Castledown" w:hAnsi="Castledown"/>
                      <w:color w:val="auto"/>
                      <w:sz w:val="20"/>
                      <w:szCs w:val="16"/>
                      <w:vertAlign w:val="superscript"/>
                    </w:rPr>
                    <w:t>th</w:t>
                  </w:r>
                  <w:r w:rsidRPr="002A5C2F">
                    <w:rPr>
                      <w:rFonts w:ascii="Castledown" w:hAnsi="Castledown"/>
                      <w:color w:val="auto"/>
                      <w:sz w:val="20"/>
                      <w:szCs w:val="16"/>
                    </w:rPr>
                    <w:t xml:space="preserve"> – Friday 28</w:t>
                  </w:r>
                  <w:r w:rsidRPr="002A5C2F">
                    <w:rPr>
                      <w:rFonts w:ascii="Castledown" w:hAnsi="Castledown"/>
                      <w:color w:val="auto"/>
                      <w:sz w:val="20"/>
                      <w:szCs w:val="16"/>
                      <w:vertAlign w:val="superscript"/>
                    </w:rPr>
                    <w:t>th</w:t>
                  </w:r>
                  <w:r w:rsidRPr="002A5C2F">
                    <w:rPr>
                      <w:rFonts w:ascii="Castledown" w:hAnsi="Castledown"/>
                      <w:color w:val="auto"/>
                      <w:sz w:val="20"/>
                      <w:szCs w:val="16"/>
                    </w:rPr>
                    <w:t xml:space="preserve"> October</w:t>
                  </w:r>
                </w:p>
                <w:p w:rsidR="00640101" w:rsidRDefault="002A5C2F" w:rsidP="0099188E">
                  <w:pPr>
                    <w:pStyle w:val="Date"/>
                    <w:spacing w:line="240" w:lineRule="auto"/>
                    <w:jc w:val="left"/>
                    <w:rPr>
                      <w:rFonts w:ascii="Castledown" w:hAnsi="Castledown"/>
                      <w:color w:val="auto"/>
                      <w:sz w:val="20"/>
                      <w:szCs w:val="16"/>
                    </w:rPr>
                  </w:pPr>
                  <w:r>
                    <w:rPr>
                      <w:rFonts w:ascii="Castledown" w:hAnsi="Castledown"/>
                      <w:b/>
                      <w:color w:val="auto"/>
                      <w:sz w:val="20"/>
                      <w:szCs w:val="16"/>
                    </w:rPr>
                    <w:t xml:space="preserve">Christmas Fair – </w:t>
                  </w:r>
                  <w:r>
                    <w:rPr>
                      <w:rFonts w:ascii="Castledown" w:hAnsi="Castledown"/>
                      <w:color w:val="auto"/>
                      <w:sz w:val="20"/>
                      <w:szCs w:val="16"/>
                    </w:rPr>
                    <w:t>Friday 9</w:t>
                  </w:r>
                  <w:r w:rsidRPr="002A5C2F">
                    <w:rPr>
                      <w:rFonts w:ascii="Castledown" w:hAnsi="Castledown"/>
                      <w:color w:val="auto"/>
                      <w:sz w:val="20"/>
                      <w:szCs w:val="16"/>
                      <w:vertAlign w:val="superscript"/>
                    </w:rPr>
                    <w:t>th</w:t>
                  </w:r>
                  <w:r>
                    <w:rPr>
                      <w:rFonts w:ascii="Castledown" w:hAnsi="Castledown"/>
                      <w:color w:val="auto"/>
                      <w:sz w:val="20"/>
                      <w:szCs w:val="16"/>
                    </w:rPr>
                    <w:t xml:space="preserve"> December</w:t>
                  </w:r>
                </w:p>
                <w:p w:rsidR="002A5C2F" w:rsidRDefault="002A5C2F" w:rsidP="0099188E">
                  <w:pPr>
                    <w:pStyle w:val="Date"/>
                    <w:spacing w:line="240" w:lineRule="auto"/>
                    <w:jc w:val="left"/>
                    <w:rPr>
                      <w:rFonts w:ascii="Castledown" w:hAnsi="Castledown"/>
                      <w:color w:val="auto"/>
                      <w:sz w:val="20"/>
                      <w:szCs w:val="16"/>
                    </w:rPr>
                  </w:pPr>
                  <w:r>
                    <w:rPr>
                      <w:rFonts w:ascii="Castledown" w:hAnsi="Castledown"/>
                      <w:b/>
                      <w:color w:val="auto"/>
                      <w:sz w:val="20"/>
                      <w:szCs w:val="16"/>
                    </w:rPr>
                    <w:t xml:space="preserve">Christmas Performances  - </w:t>
                  </w:r>
                  <w:r>
                    <w:rPr>
                      <w:rFonts w:ascii="Castledown" w:hAnsi="Castledown"/>
                      <w:color w:val="auto"/>
                      <w:sz w:val="20"/>
                      <w:szCs w:val="16"/>
                    </w:rPr>
                    <w:t>Mo</w:t>
                  </w:r>
                  <w:r w:rsidR="0004313A">
                    <w:rPr>
                      <w:rFonts w:ascii="Castledown" w:hAnsi="Castledown"/>
                      <w:color w:val="auto"/>
                      <w:sz w:val="20"/>
                      <w:szCs w:val="16"/>
                    </w:rPr>
                    <w:t>nday 12</w:t>
                  </w:r>
                  <w:r w:rsidR="0004313A" w:rsidRPr="0004313A">
                    <w:rPr>
                      <w:rFonts w:ascii="Castledown" w:hAnsi="Castledown"/>
                      <w:color w:val="auto"/>
                      <w:sz w:val="20"/>
                      <w:szCs w:val="16"/>
                      <w:vertAlign w:val="superscript"/>
                    </w:rPr>
                    <w:t>th</w:t>
                  </w:r>
                  <w:r w:rsidR="0004313A">
                    <w:rPr>
                      <w:rFonts w:ascii="Castledown" w:hAnsi="Castledown"/>
                      <w:color w:val="auto"/>
                      <w:sz w:val="20"/>
                      <w:szCs w:val="16"/>
                    </w:rPr>
                    <w:t xml:space="preserve"> and Tuesday 13</w:t>
                  </w:r>
                  <w:r w:rsidR="0004313A" w:rsidRPr="0004313A">
                    <w:rPr>
                      <w:rFonts w:ascii="Castledown" w:hAnsi="Castledown"/>
                      <w:color w:val="auto"/>
                      <w:sz w:val="20"/>
                      <w:szCs w:val="16"/>
                      <w:vertAlign w:val="superscript"/>
                    </w:rPr>
                    <w:t>th</w:t>
                  </w:r>
                  <w:r w:rsidR="0004313A">
                    <w:rPr>
                      <w:rFonts w:ascii="Castledown" w:hAnsi="Castledown"/>
                      <w:color w:val="auto"/>
                      <w:sz w:val="20"/>
                      <w:szCs w:val="16"/>
                    </w:rPr>
                    <w:t xml:space="preserve"> December</w:t>
                  </w:r>
                </w:p>
                <w:p w:rsidR="0004313A" w:rsidRPr="0004313A" w:rsidRDefault="0004313A" w:rsidP="0099188E">
                  <w:pPr>
                    <w:pStyle w:val="Date"/>
                    <w:spacing w:line="240" w:lineRule="auto"/>
                    <w:jc w:val="left"/>
                    <w:rPr>
                      <w:rFonts w:ascii="Castledown" w:hAnsi="Castledown"/>
                      <w:color w:val="auto"/>
                      <w:sz w:val="20"/>
                      <w:szCs w:val="16"/>
                    </w:rPr>
                  </w:pPr>
                  <w:r>
                    <w:rPr>
                      <w:rFonts w:ascii="Castledown" w:hAnsi="Castledown"/>
                      <w:b/>
                      <w:color w:val="auto"/>
                      <w:sz w:val="20"/>
                      <w:szCs w:val="16"/>
                    </w:rPr>
                    <w:t xml:space="preserve">Last day of Term </w:t>
                  </w:r>
                  <w:r>
                    <w:rPr>
                      <w:rFonts w:ascii="Castledown" w:hAnsi="Castledown"/>
                      <w:color w:val="auto"/>
                      <w:sz w:val="20"/>
                      <w:szCs w:val="16"/>
                    </w:rPr>
                    <w:t>– Friday 16</w:t>
                  </w:r>
                  <w:r w:rsidRPr="0004313A">
                    <w:rPr>
                      <w:rFonts w:ascii="Castledown" w:hAnsi="Castledown"/>
                      <w:color w:val="auto"/>
                      <w:sz w:val="20"/>
                      <w:szCs w:val="16"/>
                      <w:vertAlign w:val="superscript"/>
                    </w:rPr>
                    <w:t>th</w:t>
                  </w:r>
                  <w:r>
                    <w:rPr>
                      <w:rFonts w:ascii="Castledown" w:hAnsi="Castledown"/>
                      <w:color w:val="auto"/>
                      <w:sz w:val="20"/>
                      <w:szCs w:val="16"/>
                    </w:rPr>
                    <w:t xml:space="preserve"> December</w:t>
                  </w:r>
                </w:p>
                <w:p w:rsidR="00996A98" w:rsidRDefault="00996A98" w:rsidP="0099188E">
                  <w:pPr>
                    <w:pStyle w:val="Date"/>
                    <w:spacing w:line="240" w:lineRule="auto"/>
                    <w:jc w:val="left"/>
                    <w:rPr>
                      <w:rFonts w:ascii="Castledown" w:hAnsi="Castledown"/>
                      <w:b/>
                      <w:color w:val="auto"/>
                      <w:sz w:val="20"/>
                      <w:szCs w:val="16"/>
                    </w:rPr>
                  </w:pPr>
                </w:p>
                <w:p w:rsidR="007A77AB" w:rsidRPr="00F85C4C" w:rsidRDefault="007A77AB" w:rsidP="0033094B">
                  <w:pPr>
                    <w:pStyle w:val="Date"/>
                    <w:spacing w:line="240" w:lineRule="auto"/>
                    <w:rPr>
                      <w:rFonts w:ascii="Castledown" w:hAnsi="Castledown"/>
                      <w:color w:val="auto"/>
                      <w:sz w:val="20"/>
                      <w:szCs w:val="16"/>
                    </w:rPr>
                  </w:pPr>
                </w:p>
                <w:p w:rsidR="007A77AB" w:rsidRPr="00F85C4C" w:rsidRDefault="007A77AB" w:rsidP="0033094B">
                  <w:pPr>
                    <w:pStyle w:val="Date"/>
                    <w:spacing w:line="240" w:lineRule="auto"/>
                    <w:rPr>
                      <w:rFonts w:ascii="Castledown" w:hAnsi="Castledown"/>
                      <w:color w:val="auto"/>
                      <w:sz w:val="18"/>
                      <w:szCs w:val="16"/>
                    </w:rPr>
                  </w:pPr>
                </w:p>
                <w:p w:rsidR="00BB0FE3" w:rsidRPr="008E55C7" w:rsidRDefault="008E55C7" w:rsidP="004D3915">
                  <w:pPr>
                    <w:pStyle w:val="Date"/>
                    <w:spacing w:line="240" w:lineRule="auto"/>
                    <w:jc w:val="left"/>
                    <w:rPr>
                      <w:rFonts w:ascii="Castledown" w:hAnsi="Castledown"/>
                      <w:sz w:val="22"/>
                      <w:szCs w:val="22"/>
                    </w:rPr>
                  </w:pPr>
                  <w:r w:rsidRPr="008E55C7">
                    <w:rPr>
                      <w:rFonts w:ascii="Castledown" w:hAnsi="Castledown"/>
                      <w:sz w:val="22"/>
                      <w:szCs w:val="22"/>
                    </w:rPr>
                    <w:t xml:space="preserve">                   </w:t>
                  </w:r>
                  <w:r w:rsidR="007A77AB">
                    <w:rPr>
                      <w:rFonts w:ascii="Castledown" w:hAnsi="Castledown"/>
                      <w:sz w:val="22"/>
                      <w:szCs w:val="22"/>
                    </w:rPr>
                    <w:t xml:space="preserve">             </w:t>
                  </w:r>
                  <w:r w:rsidRPr="008E55C7">
                    <w:rPr>
                      <w:rFonts w:ascii="Castledown" w:hAnsi="Castledown"/>
                      <w:sz w:val="22"/>
                      <w:szCs w:val="22"/>
                    </w:rPr>
                    <w:t xml:space="preserve">      </w:t>
                  </w:r>
                </w:p>
              </w:tc>
            </w:tr>
          </w:tbl>
          <w:p w:rsidR="00BB0FE3" w:rsidRPr="008E55C7" w:rsidRDefault="00BB0FE3" w:rsidP="008E55C7">
            <w:pPr>
              <w:spacing w:line="240" w:lineRule="auto"/>
              <w:rPr>
                <w:rFonts w:ascii="Castledown" w:hAnsi="Castledown"/>
                <w:sz w:val="22"/>
                <w:szCs w:val="22"/>
              </w:rPr>
            </w:pPr>
          </w:p>
        </w:tc>
      </w:tr>
    </w:tbl>
    <w:p w:rsidR="00BB0FE3" w:rsidRDefault="00CC7DD1">
      <w:pPr>
        <w:pStyle w:val="NoSpacing"/>
      </w:pPr>
      <w:r w:rsidRPr="007A77AB">
        <w:rPr>
          <w:rFonts w:ascii="Castledown" w:hAnsi="Castledown"/>
          <w:noProof/>
          <w:color w:val="auto"/>
          <w:sz w:val="16"/>
          <w:szCs w:val="16"/>
          <w:lang w:val="en-GB" w:eastAsia="en-GB"/>
        </w:rPr>
        <mc:AlternateContent>
          <mc:Choice Requires="wps">
            <w:drawing>
              <wp:anchor distT="45720" distB="45720" distL="114300" distR="114300" simplePos="0" relativeHeight="251663360" behindDoc="0" locked="0" layoutInCell="1" allowOverlap="1" wp14:anchorId="0049F10D" wp14:editId="2FB12DA8">
                <wp:simplePos x="0" y="0"/>
                <wp:positionH relativeFrom="column">
                  <wp:posOffset>-318977</wp:posOffset>
                </wp:positionH>
                <wp:positionV relativeFrom="paragraph">
                  <wp:posOffset>-308343</wp:posOffset>
                </wp:positionV>
                <wp:extent cx="4838700" cy="531628"/>
                <wp:effectExtent l="0" t="0" r="19050" b="2095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531628"/>
                        </a:xfrm>
                        <a:prstGeom prst="rect">
                          <a:avLst/>
                        </a:prstGeom>
                        <a:solidFill>
                          <a:srgbClr val="FFFF00"/>
                        </a:solidFill>
                        <a:ln w="9525">
                          <a:solidFill>
                            <a:srgbClr val="000000"/>
                          </a:solidFill>
                          <a:miter lim="800000"/>
                          <a:headEnd/>
                          <a:tailEnd/>
                        </a:ln>
                      </wps:spPr>
                      <wps:txbx>
                        <w:txbxContent>
                          <w:p w:rsidR="00953813" w:rsidRPr="00E54BDF" w:rsidRDefault="00E54BDF" w:rsidP="0073427E">
                            <w:pPr>
                              <w:jc w:val="center"/>
                              <w:rPr>
                                <w:sz w:val="28"/>
                              </w:rPr>
                            </w:pPr>
                            <w:r w:rsidRPr="00E54BDF">
                              <w:rPr>
                                <w:i/>
                                <w:sz w:val="28"/>
                              </w:rPr>
                              <w:t>“</w:t>
                            </w:r>
                            <w:r w:rsidR="00C46DC8">
                              <w:rPr>
                                <w:i/>
                                <w:sz w:val="28"/>
                              </w:rPr>
                              <w:t>Strong people don’t put others down… they lift them up.</w:t>
                            </w:r>
                            <w:r w:rsidR="005529C4" w:rsidRPr="00E54BDF">
                              <w:rPr>
                                <w:i/>
                                <w:sz w:val="28"/>
                              </w:rPr>
                              <w:t xml:space="preserve">” </w:t>
                            </w:r>
                            <w:r w:rsidRPr="00E54BDF">
                              <w:rPr>
                                <w:sz w:val="28"/>
                              </w:rPr>
                              <w:t xml:space="preserve"> </w:t>
                            </w:r>
                            <w:r w:rsidR="00C46DC8">
                              <w:rPr>
                                <w:sz w:val="28"/>
                              </w:rPr>
                              <w:t>Michael P Watson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9F10D" id="_x0000_s1027" type="#_x0000_t202" style="position:absolute;margin-left:-25.1pt;margin-top:-24.3pt;width:381pt;height:41.8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" fillcolor="yellow">
                <v:textbox>
                  <w:txbxContent>
                    <w:p w:rsidR="00953813" w:rsidRPr="00E54BDF" w:rsidRDefault="00E54BDF" w:rsidP="0073427E">
                      <w:pPr>
                        <w:jc w:val="center"/>
                        <w:rPr>
                          <w:sz w:val="28"/>
                        </w:rPr>
                      </w:pPr>
                      <w:r w:rsidRPr="00E54BDF">
                        <w:rPr>
                          <w:i/>
                          <w:sz w:val="28"/>
                        </w:rPr>
                        <w:t>“</w:t>
                      </w:r>
                      <w:r w:rsidR="00C46DC8">
                        <w:rPr>
                          <w:i/>
                          <w:sz w:val="28"/>
                        </w:rPr>
                        <w:t>Strong people don’t put others down… they lift them up.</w:t>
                      </w:r>
                      <w:r w:rsidR="005529C4" w:rsidRPr="00E54BDF">
                        <w:rPr>
                          <w:i/>
                          <w:sz w:val="28"/>
                        </w:rPr>
                        <w:t xml:space="preserve">” </w:t>
                      </w:r>
                      <w:r w:rsidRPr="00E54BDF">
                        <w:rPr>
                          <w:sz w:val="28"/>
                        </w:rPr>
                        <w:t xml:space="preserve"> </w:t>
                      </w:r>
                      <w:r w:rsidR="00C46DC8">
                        <w:rPr>
                          <w:sz w:val="28"/>
                        </w:rPr>
                        <w:t>Michael P Watson</w:t>
                      </w:r>
                    </w:p>
                  </w:txbxContent>
                </v:textbox>
              </v:shape>
            </w:pict>
          </mc:Fallback>
        </mc:AlternateContent>
      </w:r>
      <w:r w:rsidR="00E92E0B" w:rsidRPr="00FB5FAD">
        <w:rPr>
          <w:rFonts w:ascii="Castledown" w:hAnsi="Castledown"/>
          <w:noProof/>
          <w:lang w:val="en-GB" w:eastAsia="en-GB"/>
        </w:rPr>
        <mc:AlternateContent>
          <mc:Choice Requires="wps">
            <w:drawing>
              <wp:anchor distT="45720" distB="45720" distL="114300" distR="114300" simplePos="0" relativeHeight="251658239" behindDoc="0" locked="0" layoutInCell="1" allowOverlap="1" wp14:anchorId="77937384" wp14:editId="6EC3765A">
                <wp:simplePos x="0" y="0"/>
                <wp:positionH relativeFrom="column">
                  <wp:posOffset>-363855</wp:posOffset>
                </wp:positionH>
                <wp:positionV relativeFrom="paragraph">
                  <wp:posOffset>-8430422</wp:posOffset>
                </wp:positionV>
                <wp:extent cx="4943475" cy="87915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8791575"/>
                        </a:xfrm>
                        <a:prstGeom prst="rect">
                          <a:avLst/>
                        </a:prstGeom>
                        <a:solidFill>
                          <a:srgbClr val="FFFFFF"/>
                        </a:solidFill>
                        <a:ln w="9525">
                          <a:noFill/>
                          <a:miter lim="800000"/>
                          <a:headEnd/>
                          <a:tailEnd/>
                        </a:ln>
                      </wps:spPr>
                      <wps:txbx>
                        <w:txbxContent>
                          <w:p w:rsidR="00456183" w:rsidRDefault="00456183" w:rsidP="007A77AB">
                            <w:pPr>
                              <w:spacing w:line="10" w:lineRule="atLeast"/>
                              <w:rPr>
                                <w:rFonts w:ascii="Castledown" w:hAnsi="Castledown"/>
                                <w:color w:val="auto"/>
                                <w:sz w:val="18"/>
                                <w:szCs w:val="18"/>
                              </w:rPr>
                            </w:pPr>
                          </w:p>
                          <w:p w:rsidR="00254A2C" w:rsidRDefault="004B03FD" w:rsidP="007A77AB">
                            <w:pPr>
                              <w:spacing w:line="10" w:lineRule="atLeast"/>
                              <w:rPr>
                                <w:rFonts w:ascii="Castledown" w:hAnsi="Castledown"/>
                                <w:color w:val="auto"/>
                                <w:sz w:val="20"/>
                                <w:szCs w:val="22"/>
                              </w:rPr>
                            </w:pPr>
                            <w:r>
                              <w:rPr>
                                <w:rFonts w:ascii="Castledown" w:hAnsi="Castledown"/>
                                <w:color w:val="auto"/>
                                <w:sz w:val="20"/>
                                <w:szCs w:val="22"/>
                              </w:rPr>
                              <w:t xml:space="preserve">Dear </w:t>
                            </w:r>
                            <w:r w:rsidR="00AE25E9" w:rsidRPr="005D3698">
                              <w:rPr>
                                <w:rFonts w:ascii="Castledown" w:hAnsi="Castledown"/>
                                <w:color w:val="auto"/>
                                <w:sz w:val="20"/>
                                <w:szCs w:val="22"/>
                              </w:rPr>
                              <w:t>Mums, Dads and Carers,</w:t>
                            </w:r>
                          </w:p>
                          <w:p w:rsidR="00F30A82" w:rsidRDefault="00F30A82" w:rsidP="007A77AB">
                            <w:pPr>
                              <w:spacing w:line="10" w:lineRule="atLeast"/>
                              <w:rPr>
                                <w:rFonts w:ascii="Castledown" w:hAnsi="Castledown"/>
                                <w:color w:val="auto"/>
                                <w:sz w:val="20"/>
                                <w:szCs w:val="22"/>
                              </w:rPr>
                            </w:pPr>
                            <w:r>
                              <w:rPr>
                                <w:rFonts w:ascii="Castledown" w:hAnsi="Castledown"/>
                                <w:color w:val="auto"/>
                                <w:sz w:val="20"/>
                                <w:szCs w:val="22"/>
                              </w:rPr>
                              <w:t>It was fantastic to see so many of you here on Monday and Tuesday at Parents Evening. We hope it was useful to see how you can support your child’s learning at home, where your child currently is in their learning and what t</w:t>
                            </w:r>
                            <w:r w:rsidR="004943C6">
                              <w:rPr>
                                <w:rFonts w:ascii="Castledown" w:hAnsi="Castledown"/>
                                <w:color w:val="auto"/>
                                <w:sz w:val="20"/>
                                <w:szCs w:val="22"/>
                              </w:rPr>
                              <w:t>heir targets are moving forward</w:t>
                            </w:r>
                            <w:r>
                              <w:rPr>
                                <w:rFonts w:ascii="Castledown" w:hAnsi="Castledown"/>
                                <w:color w:val="auto"/>
                                <w:sz w:val="20"/>
                                <w:szCs w:val="22"/>
                              </w:rPr>
                              <w:t xml:space="preserve">. The partnership between home and school is a vital one and has such a positive impact on a child’s education. Thank you. If you were unable to attend, we will be sending an invite out after the break for you to make another appointment to see your class teacher. We feel it </w:t>
                            </w:r>
                            <w:r w:rsidR="004943C6">
                              <w:rPr>
                                <w:rFonts w:ascii="Castledown" w:hAnsi="Castledown"/>
                                <w:color w:val="auto"/>
                                <w:sz w:val="20"/>
                                <w:szCs w:val="22"/>
                              </w:rPr>
                              <w:t xml:space="preserve">is </w:t>
                            </w:r>
                            <w:r>
                              <w:rPr>
                                <w:rFonts w:ascii="Castledown" w:hAnsi="Castledown"/>
                                <w:color w:val="auto"/>
                                <w:sz w:val="20"/>
                                <w:szCs w:val="22"/>
                              </w:rPr>
                              <w:t xml:space="preserve">imperative to have learning discussions with every child and their parent or carer. </w:t>
                            </w:r>
                          </w:p>
                          <w:p w:rsidR="00CC7DD1" w:rsidRDefault="00F30A82" w:rsidP="007A77AB">
                            <w:pPr>
                              <w:spacing w:line="10" w:lineRule="atLeast"/>
                              <w:rPr>
                                <w:rFonts w:ascii="Castledown" w:hAnsi="Castledown"/>
                                <w:color w:val="auto"/>
                                <w:sz w:val="20"/>
                                <w:szCs w:val="20"/>
                              </w:rPr>
                            </w:pPr>
                            <w:r>
                              <w:rPr>
                                <w:rFonts w:ascii="Castledown" w:hAnsi="Castledown"/>
                                <w:color w:val="auto"/>
                                <w:sz w:val="20"/>
                                <w:szCs w:val="22"/>
                              </w:rPr>
                              <w:t>Miss Dale’s assembly this week was about Habit number 4 – “Think; Win, Win</w:t>
                            </w:r>
                            <w:r w:rsidRPr="00E92E0B">
                              <w:rPr>
                                <w:rFonts w:ascii="Castledown" w:hAnsi="Castledown"/>
                                <w:color w:val="auto"/>
                                <w:sz w:val="20"/>
                                <w:szCs w:val="20"/>
                              </w:rPr>
                              <w:t>.”</w:t>
                            </w:r>
                            <w:r w:rsidR="00E92E0B" w:rsidRPr="00E92E0B">
                              <w:rPr>
                                <w:rFonts w:ascii="Castledown" w:hAnsi="Castledown"/>
                                <w:color w:val="auto"/>
                                <w:sz w:val="20"/>
                                <w:szCs w:val="20"/>
                              </w:rPr>
                              <w:t xml:space="preserve"> </w:t>
                            </w:r>
                          </w:p>
                          <w:p w:rsidR="00CC7DD1" w:rsidRDefault="00CC7DD1" w:rsidP="00CC7DD1">
                            <w:pPr>
                              <w:spacing w:line="10" w:lineRule="atLeast"/>
                              <w:jc w:val="center"/>
                              <w:rPr>
                                <w:rFonts w:ascii="Castledown" w:hAnsi="Castledown"/>
                                <w:color w:val="auto"/>
                                <w:sz w:val="20"/>
                                <w:szCs w:val="20"/>
                              </w:rPr>
                            </w:pPr>
                            <w:r>
                              <w:rPr>
                                <w:noProof/>
                                <w:lang w:val="en-GB" w:eastAsia="en-GB"/>
                              </w:rPr>
                              <w:drawing>
                                <wp:inline distT="0" distB="0" distL="0" distR="0" wp14:anchorId="05C8E0BD" wp14:editId="0662670A">
                                  <wp:extent cx="977900" cy="977900"/>
                                  <wp:effectExtent l="0" t="0" r="0" b="0"/>
                                  <wp:docPr id="3" name="Picture 3" descr="Think win-win classroom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nk win-win classroom pos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6732" cy="986732"/>
                                          </a:xfrm>
                                          <a:prstGeom prst="rect">
                                            <a:avLst/>
                                          </a:prstGeom>
                                          <a:noFill/>
                                          <a:ln>
                                            <a:noFill/>
                                          </a:ln>
                                        </pic:spPr>
                                      </pic:pic>
                                    </a:graphicData>
                                  </a:graphic>
                                </wp:inline>
                              </w:drawing>
                            </w:r>
                          </w:p>
                          <w:p w:rsidR="00F30A82" w:rsidRDefault="00E92E0B" w:rsidP="007A77AB">
                            <w:pPr>
                              <w:spacing w:line="10" w:lineRule="atLeast"/>
                              <w:rPr>
                                <w:rFonts w:ascii="Castledown" w:hAnsi="Castledown" w:cs="Arial"/>
                                <w:color w:val="auto"/>
                                <w:sz w:val="20"/>
                                <w:szCs w:val="20"/>
                                <w:shd w:val="clear" w:color="auto" w:fill="FFFFFF"/>
                              </w:rPr>
                            </w:pPr>
                            <w:r>
                              <w:rPr>
                                <w:rFonts w:ascii="Castledown" w:hAnsi="Castledown"/>
                                <w:color w:val="auto"/>
                                <w:sz w:val="20"/>
                                <w:szCs w:val="20"/>
                              </w:rPr>
                              <w:t>We asked the children to think about</w:t>
                            </w:r>
                            <w:r>
                              <w:rPr>
                                <w:rFonts w:ascii="Castledown" w:hAnsi="Castledown" w:cs="Arial"/>
                                <w:color w:val="auto"/>
                                <w:sz w:val="20"/>
                                <w:szCs w:val="20"/>
                                <w:shd w:val="clear" w:color="auto" w:fill="FFFFFF"/>
                              </w:rPr>
                              <w:t xml:space="preserve"> balancing courage for getting what they</w:t>
                            </w:r>
                            <w:r w:rsidRPr="00E92E0B">
                              <w:rPr>
                                <w:rFonts w:ascii="Castledown" w:hAnsi="Castledown" w:cs="Arial"/>
                                <w:color w:val="auto"/>
                                <w:sz w:val="20"/>
                                <w:szCs w:val="20"/>
                                <w:shd w:val="clear" w:color="auto" w:fill="FFFFFF"/>
                              </w:rPr>
                              <w:t xml:space="preserve"> want with consideration for what others want. </w:t>
                            </w:r>
                            <w:r>
                              <w:rPr>
                                <w:rFonts w:ascii="Castledown" w:hAnsi="Castledown" w:cs="Arial"/>
                                <w:color w:val="auto"/>
                                <w:sz w:val="20"/>
                                <w:szCs w:val="20"/>
                                <w:shd w:val="clear" w:color="auto" w:fill="FFFFFF"/>
                              </w:rPr>
                              <w:t>We spoke about a situation being better if we compromise and find ways that both parties can feel they have gained, rather than one side always losing. Furthermore, we discussed what an “</w:t>
                            </w:r>
                            <w:r w:rsidRPr="00E92E0B">
                              <w:rPr>
                                <w:rFonts w:ascii="Castledown" w:hAnsi="Castledown" w:cs="Arial"/>
                                <w:color w:val="auto"/>
                                <w:sz w:val="20"/>
                                <w:szCs w:val="20"/>
                                <w:shd w:val="clear" w:color="auto" w:fill="FFFFFF"/>
                              </w:rPr>
                              <w:t>Emotional Bank Account</w:t>
                            </w:r>
                            <w:r>
                              <w:rPr>
                                <w:rFonts w:ascii="Castledown" w:hAnsi="Castledown" w:cs="Arial"/>
                                <w:color w:val="auto"/>
                                <w:sz w:val="20"/>
                                <w:szCs w:val="20"/>
                                <w:shd w:val="clear" w:color="auto" w:fill="FFFFFF"/>
                              </w:rPr>
                              <w:t>” i</w:t>
                            </w:r>
                            <w:r w:rsidRPr="00E92E0B">
                              <w:rPr>
                                <w:rFonts w:ascii="Castledown" w:hAnsi="Castledown" w:cs="Arial"/>
                                <w:color w:val="auto"/>
                                <w:sz w:val="20"/>
                                <w:szCs w:val="20"/>
                                <w:shd w:val="clear" w:color="auto" w:fill="FFFFFF"/>
                              </w:rPr>
                              <w:t>s</w:t>
                            </w:r>
                            <w:r>
                              <w:rPr>
                                <w:rFonts w:ascii="Castledown" w:hAnsi="Castledown" w:cs="Arial"/>
                                <w:color w:val="auto"/>
                                <w:sz w:val="20"/>
                                <w:szCs w:val="20"/>
                                <w:shd w:val="clear" w:color="auto" w:fill="FFFFFF"/>
                              </w:rPr>
                              <w:t>, and if we deposit in someone’s bank then we can withdraw from it when we need support also. Children were asked to reflect on when conflicts arise, to look for alternative options so all parties can feel listened to</w:t>
                            </w:r>
                            <w:r w:rsidRPr="00E92E0B">
                              <w:rPr>
                                <w:rFonts w:ascii="Castledown" w:hAnsi="Castledown" w:cs="Arial"/>
                                <w:color w:val="auto"/>
                                <w:sz w:val="20"/>
                                <w:szCs w:val="20"/>
                                <w:shd w:val="clear" w:color="auto" w:fill="FFFFFF"/>
                              </w:rPr>
                              <w:t>.</w:t>
                            </w:r>
                            <w:r>
                              <w:rPr>
                                <w:rFonts w:ascii="Castledown" w:hAnsi="Castledown" w:cs="Arial"/>
                                <w:color w:val="auto"/>
                                <w:sz w:val="20"/>
                                <w:szCs w:val="20"/>
                                <w:shd w:val="clear" w:color="auto" w:fill="FFFFFF"/>
                              </w:rPr>
                              <w:t xml:space="preserve"> Perhaps this might be something worth investigating as a family? When was the last time you deposited into your children’s emotional bank accounts?!</w:t>
                            </w:r>
                          </w:p>
                          <w:p w:rsidR="00E92E0B" w:rsidRDefault="00E92E0B" w:rsidP="007A77AB">
                            <w:pPr>
                              <w:spacing w:line="10" w:lineRule="atLeast"/>
                              <w:rPr>
                                <w:rFonts w:ascii="Castledown" w:hAnsi="Castledown" w:cs="Arial"/>
                                <w:color w:val="auto"/>
                                <w:sz w:val="20"/>
                                <w:szCs w:val="20"/>
                                <w:shd w:val="clear" w:color="auto" w:fill="FFFFFF"/>
                              </w:rPr>
                            </w:pPr>
                            <w:r>
                              <w:rPr>
                                <w:rFonts w:ascii="Castledown" w:hAnsi="Castledown" w:cs="Arial"/>
                                <w:color w:val="auto"/>
                                <w:sz w:val="20"/>
                                <w:szCs w:val="20"/>
                                <w:shd w:val="clear" w:color="auto" w:fill="FFFFFF"/>
                              </w:rPr>
                              <w:t>Thank you for all of your generous donations today in relation to non-uniform. The PTA and school are extremely grateful and these will go towards our stalls at the Christmas Fair on the 9</w:t>
                            </w:r>
                            <w:r w:rsidRPr="00E92E0B">
                              <w:rPr>
                                <w:rFonts w:ascii="Castledown" w:hAnsi="Castledown" w:cs="Arial"/>
                                <w:color w:val="auto"/>
                                <w:sz w:val="20"/>
                                <w:szCs w:val="20"/>
                                <w:shd w:val="clear" w:color="auto" w:fill="FFFFFF"/>
                                <w:vertAlign w:val="superscript"/>
                              </w:rPr>
                              <w:t>th</w:t>
                            </w:r>
                            <w:r>
                              <w:rPr>
                                <w:rFonts w:ascii="Castledown" w:hAnsi="Castledown" w:cs="Arial"/>
                                <w:color w:val="auto"/>
                                <w:sz w:val="20"/>
                                <w:szCs w:val="20"/>
                                <w:shd w:val="clear" w:color="auto" w:fill="FFFFFF"/>
                              </w:rPr>
                              <w:t xml:space="preserve"> December. Again, if you are able to offer a hand, please let Shelley in the office know and she will pass your details on to Kim Nobbs our PTA chair.</w:t>
                            </w:r>
                          </w:p>
                          <w:p w:rsidR="00CC7DD1" w:rsidRDefault="00CC7DD1" w:rsidP="007A77AB">
                            <w:pPr>
                              <w:spacing w:line="10" w:lineRule="atLeast"/>
                              <w:rPr>
                                <w:rFonts w:ascii="Castledown" w:hAnsi="Castledown" w:cs="Arial"/>
                                <w:color w:val="auto"/>
                                <w:sz w:val="20"/>
                                <w:szCs w:val="20"/>
                                <w:shd w:val="clear" w:color="auto" w:fill="FFFFFF"/>
                              </w:rPr>
                            </w:pPr>
                            <w:r>
                              <w:rPr>
                                <w:rFonts w:ascii="Castledown" w:hAnsi="Castledown" w:cs="Arial"/>
                                <w:color w:val="auto"/>
                                <w:sz w:val="20"/>
                                <w:szCs w:val="20"/>
                                <w:shd w:val="clear" w:color="auto" w:fill="FFFFFF"/>
                              </w:rPr>
                              <w:t xml:space="preserve">Over the half term holiday why not try and do something different with your child? The National Trust have a list of “50 things to do before you are 11¾.” It includes activities such as flying a kite, going on a nature walk and climbing a tree etc. The list can be found at  </w:t>
                            </w:r>
                            <w:hyperlink r:id="rId9" w:history="1">
                              <w:r w:rsidRPr="00586BC8">
                                <w:rPr>
                                  <w:rStyle w:val="Hyperlink"/>
                                  <w:rFonts w:ascii="Castledown" w:hAnsi="Castledown" w:cs="Arial"/>
                                  <w:sz w:val="20"/>
                                  <w:szCs w:val="20"/>
                                  <w:shd w:val="clear" w:color="auto" w:fill="FFFFFF"/>
                                </w:rPr>
                                <w:t>https://www.nationaltrust.org.uk/50-things-to-do</w:t>
                              </w:r>
                            </w:hyperlink>
                            <w:r>
                              <w:rPr>
                                <w:rFonts w:ascii="Castledown" w:hAnsi="Castledown" w:cs="Arial"/>
                                <w:color w:val="auto"/>
                                <w:sz w:val="20"/>
                                <w:szCs w:val="20"/>
                                <w:shd w:val="clear" w:color="auto" w:fill="FFFFFF"/>
                              </w:rPr>
                              <w:t>. Let me know how you get on and email a photo if you have time!</w:t>
                            </w:r>
                          </w:p>
                          <w:p w:rsidR="00CC7DD1" w:rsidRPr="00E92E0B" w:rsidRDefault="00CC7DD1" w:rsidP="007A77AB">
                            <w:pPr>
                              <w:spacing w:line="10" w:lineRule="atLeast"/>
                              <w:rPr>
                                <w:rFonts w:ascii="Castledown" w:hAnsi="Castledown"/>
                                <w:color w:val="auto"/>
                                <w:sz w:val="20"/>
                                <w:szCs w:val="20"/>
                              </w:rPr>
                            </w:pPr>
                            <w:r>
                              <w:rPr>
                                <w:rFonts w:ascii="Castledown" w:hAnsi="Castledown" w:cs="Arial"/>
                                <w:color w:val="auto"/>
                                <w:sz w:val="20"/>
                                <w:szCs w:val="20"/>
                                <w:shd w:val="clear" w:color="auto" w:fill="FFFFFF"/>
                              </w:rPr>
                              <w:t>Have an amazing half term break with your families and we look forward to welcoming you back to school on Monday 31</w:t>
                            </w:r>
                            <w:r w:rsidRPr="00CC7DD1">
                              <w:rPr>
                                <w:rFonts w:ascii="Castledown" w:hAnsi="Castledown" w:cs="Arial"/>
                                <w:color w:val="auto"/>
                                <w:sz w:val="20"/>
                                <w:szCs w:val="20"/>
                                <w:shd w:val="clear" w:color="auto" w:fill="FFFFFF"/>
                                <w:vertAlign w:val="superscript"/>
                              </w:rPr>
                              <w:t>st</w:t>
                            </w:r>
                            <w:r>
                              <w:rPr>
                                <w:rFonts w:ascii="Castledown" w:hAnsi="Castledown" w:cs="Arial"/>
                                <w:color w:val="auto"/>
                                <w:sz w:val="20"/>
                                <w:szCs w:val="20"/>
                                <w:shd w:val="clear" w:color="auto" w:fill="FFFFFF"/>
                              </w:rPr>
                              <w:t xml:space="preserve"> October. </w:t>
                            </w:r>
                          </w:p>
                          <w:p w:rsidR="004F585A" w:rsidRPr="00B43863" w:rsidRDefault="004F585A" w:rsidP="00B43863">
                            <w:pPr>
                              <w:pStyle w:val="NormalWeb"/>
                              <w:shd w:val="clear" w:color="auto" w:fill="FFFFFF"/>
                              <w:spacing w:before="240" w:beforeAutospacing="0" w:after="120" w:afterAutospacing="0"/>
                              <w:rPr>
                                <w:rFonts w:ascii="Castledown" w:hAnsi="Castledown"/>
                                <w:color w:val="1A1A1A"/>
                                <w:sz w:val="20"/>
                                <w:szCs w:val="20"/>
                              </w:rPr>
                            </w:pPr>
                            <w:r w:rsidRPr="005D3698">
                              <w:rPr>
                                <w:rFonts w:ascii="Castledown" w:hAnsi="Castledown"/>
                                <w:sz w:val="20"/>
                                <w:szCs w:val="22"/>
                              </w:rPr>
                              <w:t>Kind regards,</w:t>
                            </w:r>
                          </w:p>
                          <w:p w:rsidR="00CC7DD1" w:rsidRDefault="007F5685" w:rsidP="00F122F0">
                            <w:pPr>
                              <w:spacing w:line="240" w:lineRule="auto"/>
                              <w:rPr>
                                <w:rFonts w:ascii="Castledown" w:hAnsi="Castledown"/>
                                <w:color w:val="auto"/>
                                <w:sz w:val="20"/>
                                <w:szCs w:val="20"/>
                              </w:rPr>
                            </w:pPr>
                            <w:r w:rsidRPr="007F5685">
                              <w:rPr>
                                <w:rFonts w:ascii="Castledown" w:hAnsi="Castledown"/>
                                <w:noProof/>
                                <w:color w:val="auto"/>
                                <w:sz w:val="22"/>
                                <w:szCs w:val="22"/>
                                <w:lang w:val="en-GB" w:eastAsia="en-GB"/>
                              </w:rPr>
                              <w:drawing>
                                <wp:inline distT="0" distB="0" distL="0" distR="0" wp14:anchorId="08179CD7" wp14:editId="0CE88C0C">
                                  <wp:extent cx="723900" cy="528454"/>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6373" cy="544859"/>
                                          </a:xfrm>
                                          <a:prstGeom prst="rect">
                                            <a:avLst/>
                                          </a:prstGeom>
                                          <a:noFill/>
                                          <a:ln>
                                            <a:noFill/>
                                          </a:ln>
                                        </pic:spPr>
                                      </pic:pic>
                                    </a:graphicData>
                                  </a:graphic>
                                </wp:inline>
                              </w:drawing>
                            </w:r>
                          </w:p>
                          <w:p w:rsidR="00CC7DD1" w:rsidRDefault="005C417A" w:rsidP="00F122F0">
                            <w:pPr>
                              <w:spacing w:line="240" w:lineRule="auto"/>
                              <w:rPr>
                                <w:rFonts w:ascii="Castledown" w:hAnsi="Castledown"/>
                                <w:color w:val="auto"/>
                                <w:sz w:val="20"/>
                                <w:szCs w:val="20"/>
                              </w:rPr>
                            </w:pPr>
                            <w:r w:rsidRPr="002B079C">
                              <w:rPr>
                                <w:rFonts w:ascii="Castledown" w:hAnsi="Castledown"/>
                                <w:color w:val="auto"/>
                                <w:sz w:val="20"/>
                                <w:szCs w:val="20"/>
                              </w:rPr>
                              <w:t>Mr.</w:t>
                            </w:r>
                            <w:r w:rsidR="00E54BDF">
                              <w:rPr>
                                <w:rFonts w:ascii="Castledown" w:hAnsi="Castledown"/>
                                <w:color w:val="auto"/>
                                <w:sz w:val="20"/>
                                <w:szCs w:val="20"/>
                              </w:rPr>
                              <w:t xml:space="preserve"> Matt Lecuyer</w:t>
                            </w:r>
                          </w:p>
                          <w:p w:rsidR="007D60F4" w:rsidRPr="00F75B3D" w:rsidRDefault="00E54BDF" w:rsidP="00F122F0">
                            <w:pPr>
                              <w:spacing w:line="240" w:lineRule="auto"/>
                              <w:rPr>
                                <w:rFonts w:ascii="Castledown" w:hAnsi="Castledown"/>
                                <w:color w:val="auto"/>
                                <w:sz w:val="20"/>
                                <w:szCs w:val="20"/>
                              </w:rPr>
                            </w:pPr>
                            <w:r>
                              <w:rPr>
                                <w:rFonts w:ascii="Castledown" w:hAnsi="Castledown"/>
                                <w:color w:val="auto"/>
                                <w:sz w:val="20"/>
                                <w:szCs w:val="20"/>
                              </w:rPr>
                              <w:t>Headteacher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937384" id="_x0000_t202" coordsize="21600,21600" o:spt="202" path="m,l,21600r21600,l21600,xe">
                <v:stroke joinstyle="miter"/>
                <v:path gradientshapeok="t" o:connecttype="rect"/>
              </v:shapetype>
              <v:shape id="_x0000_s1028" type="#_x0000_t202" style="position:absolute;margin-left:-28.65pt;margin-top:-663.8pt;width:389.25pt;height:692.2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" stroked="f">
                <v:textbox>
                  <w:txbxContent>
                    <w:p w:rsidR="00456183" w:rsidRDefault="00456183" w:rsidP="007A77AB">
                      <w:pPr>
                        <w:spacing w:line="10" w:lineRule="atLeast"/>
                        <w:rPr>
                          <w:rFonts w:ascii="Castledown" w:hAnsi="Castledown"/>
                          <w:color w:val="auto"/>
                          <w:sz w:val="18"/>
                          <w:szCs w:val="18"/>
                        </w:rPr>
                      </w:pPr>
                    </w:p>
                    <w:p w:rsidR="00254A2C" w:rsidRDefault="004B03FD" w:rsidP="007A77AB">
                      <w:pPr>
                        <w:spacing w:line="10" w:lineRule="atLeast"/>
                        <w:rPr>
                          <w:rFonts w:ascii="Castledown" w:hAnsi="Castledown"/>
                          <w:color w:val="auto"/>
                          <w:sz w:val="20"/>
                          <w:szCs w:val="22"/>
                        </w:rPr>
                      </w:pPr>
                      <w:r>
                        <w:rPr>
                          <w:rFonts w:ascii="Castledown" w:hAnsi="Castledown"/>
                          <w:color w:val="auto"/>
                          <w:sz w:val="20"/>
                          <w:szCs w:val="22"/>
                        </w:rPr>
                        <w:t xml:space="preserve">Dear </w:t>
                      </w:r>
                      <w:r w:rsidR="00AE25E9" w:rsidRPr="005D3698">
                        <w:rPr>
                          <w:rFonts w:ascii="Castledown" w:hAnsi="Castledown"/>
                          <w:color w:val="auto"/>
                          <w:sz w:val="20"/>
                          <w:szCs w:val="22"/>
                        </w:rPr>
                        <w:t>Mums, Dads and Carers,</w:t>
                      </w:r>
                    </w:p>
                    <w:p w:rsidR="00F30A82" w:rsidRDefault="00F30A82" w:rsidP="007A77AB">
                      <w:pPr>
                        <w:spacing w:line="10" w:lineRule="atLeast"/>
                        <w:rPr>
                          <w:rFonts w:ascii="Castledown" w:hAnsi="Castledown"/>
                          <w:color w:val="auto"/>
                          <w:sz w:val="20"/>
                          <w:szCs w:val="22"/>
                        </w:rPr>
                      </w:pPr>
                      <w:r>
                        <w:rPr>
                          <w:rFonts w:ascii="Castledown" w:hAnsi="Castledown"/>
                          <w:color w:val="auto"/>
                          <w:sz w:val="20"/>
                          <w:szCs w:val="22"/>
                        </w:rPr>
                        <w:t>It was fantastic to see so many of you here on Monday and Tuesday at Parents Evening. We hope it was useful to see how you can support your child’s learning at home, where your child currently is in their learning and what t</w:t>
                      </w:r>
                      <w:r w:rsidR="004943C6">
                        <w:rPr>
                          <w:rFonts w:ascii="Castledown" w:hAnsi="Castledown"/>
                          <w:color w:val="auto"/>
                          <w:sz w:val="20"/>
                          <w:szCs w:val="22"/>
                        </w:rPr>
                        <w:t>heir targets are moving forward</w:t>
                      </w:r>
                      <w:r>
                        <w:rPr>
                          <w:rFonts w:ascii="Castledown" w:hAnsi="Castledown"/>
                          <w:color w:val="auto"/>
                          <w:sz w:val="20"/>
                          <w:szCs w:val="22"/>
                        </w:rPr>
                        <w:t xml:space="preserve">. The partnership between home and school is a vital one and has such a positive impact on a child’s education. Thank you. If you were unable to attend, we will be sending an invite out after the break for you to make another appointment to see your class teacher. We feel it </w:t>
                      </w:r>
                      <w:r w:rsidR="004943C6">
                        <w:rPr>
                          <w:rFonts w:ascii="Castledown" w:hAnsi="Castledown"/>
                          <w:color w:val="auto"/>
                          <w:sz w:val="20"/>
                          <w:szCs w:val="22"/>
                        </w:rPr>
                        <w:t xml:space="preserve">is </w:t>
                      </w:r>
                      <w:r>
                        <w:rPr>
                          <w:rFonts w:ascii="Castledown" w:hAnsi="Castledown"/>
                          <w:color w:val="auto"/>
                          <w:sz w:val="20"/>
                          <w:szCs w:val="22"/>
                        </w:rPr>
                        <w:t xml:space="preserve">imperative to have learning discussions with every child and their parent or carer. </w:t>
                      </w:r>
                    </w:p>
                    <w:p w:rsidR="00CC7DD1" w:rsidRDefault="00F30A82" w:rsidP="007A77AB">
                      <w:pPr>
                        <w:spacing w:line="10" w:lineRule="atLeast"/>
                        <w:rPr>
                          <w:rFonts w:ascii="Castledown" w:hAnsi="Castledown"/>
                          <w:color w:val="auto"/>
                          <w:sz w:val="20"/>
                          <w:szCs w:val="20"/>
                        </w:rPr>
                      </w:pPr>
                      <w:r>
                        <w:rPr>
                          <w:rFonts w:ascii="Castledown" w:hAnsi="Castledown"/>
                          <w:color w:val="auto"/>
                          <w:sz w:val="20"/>
                          <w:szCs w:val="22"/>
                        </w:rPr>
                        <w:t>Miss Dale’s assembly this week was about Habit number 4 – “Think; Win, Win</w:t>
                      </w:r>
                      <w:r w:rsidRPr="00E92E0B">
                        <w:rPr>
                          <w:rFonts w:ascii="Castledown" w:hAnsi="Castledown"/>
                          <w:color w:val="auto"/>
                          <w:sz w:val="20"/>
                          <w:szCs w:val="20"/>
                        </w:rPr>
                        <w:t>.”</w:t>
                      </w:r>
                      <w:r w:rsidR="00E92E0B" w:rsidRPr="00E92E0B">
                        <w:rPr>
                          <w:rFonts w:ascii="Castledown" w:hAnsi="Castledown"/>
                          <w:color w:val="auto"/>
                          <w:sz w:val="20"/>
                          <w:szCs w:val="20"/>
                        </w:rPr>
                        <w:t xml:space="preserve"> </w:t>
                      </w:r>
                    </w:p>
                    <w:p w:rsidR="00CC7DD1" w:rsidRDefault="00CC7DD1" w:rsidP="00CC7DD1">
                      <w:pPr>
                        <w:spacing w:line="10" w:lineRule="atLeast"/>
                        <w:jc w:val="center"/>
                        <w:rPr>
                          <w:rFonts w:ascii="Castledown" w:hAnsi="Castledown"/>
                          <w:color w:val="auto"/>
                          <w:sz w:val="20"/>
                          <w:szCs w:val="20"/>
                        </w:rPr>
                      </w:pPr>
                      <w:r>
                        <w:rPr>
                          <w:noProof/>
                          <w:lang w:val="en-GB" w:eastAsia="en-GB"/>
                        </w:rPr>
                        <w:drawing>
                          <wp:inline distT="0" distB="0" distL="0" distR="0" wp14:anchorId="05C8E0BD" wp14:editId="0662670A">
                            <wp:extent cx="977900" cy="977900"/>
                            <wp:effectExtent l="0" t="0" r="0" b="0"/>
                            <wp:docPr id="3" name="Picture 3" descr="Think win-win classroom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nk win-win classroom pos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6732" cy="986732"/>
                                    </a:xfrm>
                                    <a:prstGeom prst="rect">
                                      <a:avLst/>
                                    </a:prstGeom>
                                    <a:noFill/>
                                    <a:ln>
                                      <a:noFill/>
                                    </a:ln>
                                  </pic:spPr>
                                </pic:pic>
                              </a:graphicData>
                            </a:graphic>
                          </wp:inline>
                        </w:drawing>
                      </w:r>
                    </w:p>
                    <w:p w:rsidR="00F30A82" w:rsidRDefault="00E92E0B" w:rsidP="007A77AB">
                      <w:pPr>
                        <w:spacing w:line="10" w:lineRule="atLeast"/>
                        <w:rPr>
                          <w:rFonts w:ascii="Castledown" w:hAnsi="Castledown" w:cs="Arial"/>
                          <w:color w:val="auto"/>
                          <w:sz w:val="20"/>
                          <w:szCs w:val="20"/>
                          <w:shd w:val="clear" w:color="auto" w:fill="FFFFFF"/>
                        </w:rPr>
                      </w:pPr>
                      <w:r>
                        <w:rPr>
                          <w:rFonts w:ascii="Castledown" w:hAnsi="Castledown"/>
                          <w:color w:val="auto"/>
                          <w:sz w:val="20"/>
                          <w:szCs w:val="20"/>
                        </w:rPr>
                        <w:t>We asked the children to think about</w:t>
                      </w:r>
                      <w:r>
                        <w:rPr>
                          <w:rFonts w:ascii="Castledown" w:hAnsi="Castledown" w:cs="Arial"/>
                          <w:color w:val="auto"/>
                          <w:sz w:val="20"/>
                          <w:szCs w:val="20"/>
                          <w:shd w:val="clear" w:color="auto" w:fill="FFFFFF"/>
                        </w:rPr>
                        <w:t xml:space="preserve"> balancing courage for getting what they</w:t>
                      </w:r>
                      <w:r w:rsidRPr="00E92E0B">
                        <w:rPr>
                          <w:rFonts w:ascii="Castledown" w:hAnsi="Castledown" w:cs="Arial"/>
                          <w:color w:val="auto"/>
                          <w:sz w:val="20"/>
                          <w:szCs w:val="20"/>
                          <w:shd w:val="clear" w:color="auto" w:fill="FFFFFF"/>
                        </w:rPr>
                        <w:t xml:space="preserve"> want with consideration for what others want. </w:t>
                      </w:r>
                      <w:r>
                        <w:rPr>
                          <w:rFonts w:ascii="Castledown" w:hAnsi="Castledown" w:cs="Arial"/>
                          <w:color w:val="auto"/>
                          <w:sz w:val="20"/>
                          <w:szCs w:val="20"/>
                          <w:shd w:val="clear" w:color="auto" w:fill="FFFFFF"/>
                        </w:rPr>
                        <w:t>We spoke about a situation being better if we compromise and find ways that both parties can feel they have gained, rather than one side always losing. Furthermore, we discussed what an “</w:t>
                      </w:r>
                      <w:r w:rsidRPr="00E92E0B">
                        <w:rPr>
                          <w:rFonts w:ascii="Castledown" w:hAnsi="Castledown" w:cs="Arial"/>
                          <w:color w:val="auto"/>
                          <w:sz w:val="20"/>
                          <w:szCs w:val="20"/>
                          <w:shd w:val="clear" w:color="auto" w:fill="FFFFFF"/>
                        </w:rPr>
                        <w:t>Emotional Bank Account</w:t>
                      </w:r>
                      <w:r>
                        <w:rPr>
                          <w:rFonts w:ascii="Castledown" w:hAnsi="Castledown" w:cs="Arial"/>
                          <w:color w:val="auto"/>
                          <w:sz w:val="20"/>
                          <w:szCs w:val="20"/>
                          <w:shd w:val="clear" w:color="auto" w:fill="FFFFFF"/>
                        </w:rPr>
                        <w:t>” i</w:t>
                      </w:r>
                      <w:r w:rsidRPr="00E92E0B">
                        <w:rPr>
                          <w:rFonts w:ascii="Castledown" w:hAnsi="Castledown" w:cs="Arial"/>
                          <w:color w:val="auto"/>
                          <w:sz w:val="20"/>
                          <w:szCs w:val="20"/>
                          <w:shd w:val="clear" w:color="auto" w:fill="FFFFFF"/>
                        </w:rPr>
                        <w:t>s</w:t>
                      </w:r>
                      <w:r>
                        <w:rPr>
                          <w:rFonts w:ascii="Castledown" w:hAnsi="Castledown" w:cs="Arial"/>
                          <w:color w:val="auto"/>
                          <w:sz w:val="20"/>
                          <w:szCs w:val="20"/>
                          <w:shd w:val="clear" w:color="auto" w:fill="FFFFFF"/>
                        </w:rPr>
                        <w:t>, and if we deposit in someone’s bank then we can withdraw from it when we need support also. Children were asked to reflect on when conflicts arise, to look for alternative options so all parties can feel listened to</w:t>
                      </w:r>
                      <w:r w:rsidRPr="00E92E0B">
                        <w:rPr>
                          <w:rFonts w:ascii="Castledown" w:hAnsi="Castledown" w:cs="Arial"/>
                          <w:color w:val="auto"/>
                          <w:sz w:val="20"/>
                          <w:szCs w:val="20"/>
                          <w:shd w:val="clear" w:color="auto" w:fill="FFFFFF"/>
                        </w:rPr>
                        <w:t>.</w:t>
                      </w:r>
                      <w:r>
                        <w:rPr>
                          <w:rFonts w:ascii="Castledown" w:hAnsi="Castledown" w:cs="Arial"/>
                          <w:color w:val="auto"/>
                          <w:sz w:val="20"/>
                          <w:szCs w:val="20"/>
                          <w:shd w:val="clear" w:color="auto" w:fill="FFFFFF"/>
                        </w:rPr>
                        <w:t xml:space="preserve"> Perhaps this might be something worth investigating as a family? When was the last time you deposited into your children’s emotional bank accounts?!</w:t>
                      </w:r>
                    </w:p>
                    <w:p w:rsidR="00E92E0B" w:rsidRDefault="00E92E0B" w:rsidP="007A77AB">
                      <w:pPr>
                        <w:spacing w:line="10" w:lineRule="atLeast"/>
                        <w:rPr>
                          <w:rFonts w:ascii="Castledown" w:hAnsi="Castledown" w:cs="Arial"/>
                          <w:color w:val="auto"/>
                          <w:sz w:val="20"/>
                          <w:szCs w:val="20"/>
                          <w:shd w:val="clear" w:color="auto" w:fill="FFFFFF"/>
                        </w:rPr>
                      </w:pPr>
                      <w:r>
                        <w:rPr>
                          <w:rFonts w:ascii="Castledown" w:hAnsi="Castledown" w:cs="Arial"/>
                          <w:color w:val="auto"/>
                          <w:sz w:val="20"/>
                          <w:szCs w:val="20"/>
                          <w:shd w:val="clear" w:color="auto" w:fill="FFFFFF"/>
                        </w:rPr>
                        <w:t>Thank you for all of your generous donations today in relation to non-uniform. The PTA and school are extremely grateful and these will go towards our stalls at the Christmas Fair on the 9</w:t>
                      </w:r>
                      <w:r w:rsidRPr="00E92E0B">
                        <w:rPr>
                          <w:rFonts w:ascii="Castledown" w:hAnsi="Castledown" w:cs="Arial"/>
                          <w:color w:val="auto"/>
                          <w:sz w:val="20"/>
                          <w:szCs w:val="20"/>
                          <w:shd w:val="clear" w:color="auto" w:fill="FFFFFF"/>
                          <w:vertAlign w:val="superscript"/>
                        </w:rPr>
                        <w:t>th</w:t>
                      </w:r>
                      <w:r>
                        <w:rPr>
                          <w:rFonts w:ascii="Castledown" w:hAnsi="Castledown" w:cs="Arial"/>
                          <w:color w:val="auto"/>
                          <w:sz w:val="20"/>
                          <w:szCs w:val="20"/>
                          <w:shd w:val="clear" w:color="auto" w:fill="FFFFFF"/>
                        </w:rPr>
                        <w:t xml:space="preserve"> December. Again, if you are able to offer a hand, please let Shelley in the office know and she will pass your details on to Kim Nobbs our PTA chair.</w:t>
                      </w:r>
                    </w:p>
                    <w:p w:rsidR="00CC7DD1" w:rsidRDefault="00CC7DD1" w:rsidP="007A77AB">
                      <w:pPr>
                        <w:spacing w:line="10" w:lineRule="atLeast"/>
                        <w:rPr>
                          <w:rFonts w:ascii="Castledown" w:hAnsi="Castledown" w:cs="Arial"/>
                          <w:color w:val="auto"/>
                          <w:sz w:val="20"/>
                          <w:szCs w:val="20"/>
                          <w:shd w:val="clear" w:color="auto" w:fill="FFFFFF"/>
                        </w:rPr>
                      </w:pPr>
                      <w:r>
                        <w:rPr>
                          <w:rFonts w:ascii="Castledown" w:hAnsi="Castledown" w:cs="Arial"/>
                          <w:color w:val="auto"/>
                          <w:sz w:val="20"/>
                          <w:szCs w:val="20"/>
                          <w:shd w:val="clear" w:color="auto" w:fill="FFFFFF"/>
                        </w:rPr>
                        <w:t xml:space="preserve">Over the half term holiday why not try and do something different with your child? The National Trust have a list of “50 things to do before you are 11¾.” It includes activities such as flying a kite, going on a nature walk and climbing a tree etc. The list can be found at  </w:t>
                      </w:r>
                      <w:hyperlink r:id="rId11" w:history="1">
                        <w:r w:rsidRPr="00586BC8">
                          <w:rPr>
                            <w:rStyle w:val="Hyperlink"/>
                            <w:rFonts w:ascii="Castledown" w:hAnsi="Castledown" w:cs="Arial"/>
                            <w:sz w:val="20"/>
                            <w:szCs w:val="20"/>
                            <w:shd w:val="clear" w:color="auto" w:fill="FFFFFF"/>
                          </w:rPr>
                          <w:t>https://www.nationaltrust.org.uk/50-things-to-do</w:t>
                        </w:r>
                      </w:hyperlink>
                      <w:r>
                        <w:rPr>
                          <w:rFonts w:ascii="Castledown" w:hAnsi="Castledown" w:cs="Arial"/>
                          <w:color w:val="auto"/>
                          <w:sz w:val="20"/>
                          <w:szCs w:val="20"/>
                          <w:shd w:val="clear" w:color="auto" w:fill="FFFFFF"/>
                        </w:rPr>
                        <w:t>. Let me know how you get on and email a photo if you have time!</w:t>
                      </w:r>
                    </w:p>
                    <w:p w:rsidR="00CC7DD1" w:rsidRPr="00E92E0B" w:rsidRDefault="00CC7DD1" w:rsidP="007A77AB">
                      <w:pPr>
                        <w:spacing w:line="10" w:lineRule="atLeast"/>
                        <w:rPr>
                          <w:rFonts w:ascii="Castledown" w:hAnsi="Castledown"/>
                          <w:color w:val="auto"/>
                          <w:sz w:val="20"/>
                          <w:szCs w:val="20"/>
                        </w:rPr>
                      </w:pPr>
                      <w:r>
                        <w:rPr>
                          <w:rFonts w:ascii="Castledown" w:hAnsi="Castledown" w:cs="Arial"/>
                          <w:color w:val="auto"/>
                          <w:sz w:val="20"/>
                          <w:szCs w:val="20"/>
                          <w:shd w:val="clear" w:color="auto" w:fill="FFFFFF"/>
                        </w:rPr>
                        <w:t>Have an amazing half term break with your families and we look forward to welcoming you back to school on Monday 31</w:t>
                      </w:r>
                      <w:r w:rsidRPr="00CC7DD1">
                        <w:rPr>
                          <w:rFonts w:ascii="Castledown" w:hAnsi="Castledown" w:cs="Arial"/>
                          <w:color w:val="auto"/>
                          <w:sz w:val="20"/>
                          <w:szCs w:val="20"/>
                          <w:shd w:val="clear" w:color="auto" w:fill="FFFFFF"/>
                          <w:vertAlign w:val="superscript"/>
                        </w:rPr>
                        <w:t>st</w:t>
                      </w:r>
                      <w:r>
                        <w:rPr>
                          <w:rFonts w:ascii="Castledown" w:hAnsi="Castledown" w:cs="Arial"/>
                          <w:color w:val="auto"/>
                          <w:sz w:val="20"/>
                          <w:szCs w:val="20"/>
                          <w:shd w:val="clear" w:color="auto" w:fill="FFFFFF"/>
                        </w:rPr>
                        <w:t xml:space="preserve"> October. </w:t>
                      </w:r>
                    </w:p>
                    <w:p w:rsidR="004F585A" w:rsidRPr="00B43863" w:rsidRDefault="004F585A" w:rsidP="00B43863">
                      <w:pPr>
                        <w:pStyle w:val="NormalWeb"/>
                        <w:shd w:val="clear" w:color="auto" w:fill="FFFFFF"/>
                        <w:spacing w:before="240" w:beforeAutospacing="0" w:after="120" w:afterAutospacing="0"/>
                        <w:rPr>
                          <w:rFonts w:ascii="Castledown" w:hAnsi="Castledown"/>
                          <w:color w:val="1A1A1A"/>
                          <w:sz w:val="20"/>
                          <w:szCs w:val="20"/>
                        </w:rPr>
                      </w:pPr>
                      <w:r w:rsidRPr="005D3698">
                        <w:rPr>
                          <w:rFonts w:ascii="Castledown" w:hAnsi="Castledown"/>
                          <w:sz w:val="20"/>
                          <w:szCs w:val="22"/>
                        </w:rPr>
                        <w:t>Kind regards,</w:t>
                      </w:r>
                    </w:p>
                    <w:p w:rsidR="00CC7DD1" w:rsidRDefault="007F5685" w:rsidP="00F122F0">
                      <w:pPr>
                        <w:spacing w:line="240" w:lineRule="auto"/>
                        <w:rPr>
                          <w:rFonts w:ascii="Castledown" w:hAnsi="Castledown"/>
                          <w:color w:val="auto"/>
                          <w:sz w:val="20"/>
                          <w:szCs w:val="20"/>
                        </w:rPr>
                      </w:pPr>
                      <w:r w:rsidRPr="007F5685">
                        <w:rPr>
                          <w:rFonts w:ascii="Castledown" w:hAnsi="Castledown"/>
                          <w:noProof/>
                          <w:color w:val="auto"/>
                          <w:sz w:val="22"/>
                          <w:szCs w:val="22"/>
                          <w:lang w:val="en-GB" w:eastAsia="en-GB"/>
                        </w:rPr>
                        <w:drawing>
                          <wp:inline distT="0" distB="0" distL="0" distR="0" wp14:anchorId="08179CD7" wp14:editId="0CE88C0C">
                            <wp:extent cx="723900" cy="528454"/>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6373" cy="544859"/>
                                    </a:xfrm>
                                    <a:prstGeom prst="rect">
                                      <a:avLst/>
                                    </a:prstGeom>
                                    <a:noFill/>
                                    <a:ln>
                                      <a:noFill/>
                                    </a:ln>
                                  </pic:spPr>
                                </pic:pic>
                              </a:graphicData>
                            </a:graphic>
                          </wp:inline>
                        </w:drawing>
                      </w:r>
                    </w:p>
                    <w:p w:rsidR="00CC7DD1" w:rsidRDefault="005C417A" w:rsidP="00F122F0">
                      <w:pPr>
                        <w:spacing w:line="240" w:lineRule="auto"/>
                        <w:rPr>
                          <w:rFonts w:ascii="Castledown" w:hAnsi="Castledown"/>
                          <w:color w:val="auto"/>
                          <w:sz w:val="20"/>
                          <w:szCs w:val="20"/>
                        </w:rPr>
                      </w:pPr>
                      <w:r w:rsidRPr="002B079C">
                        <w:rPr>
                          <w:rFonts w:ascii="Castledown" w:hAnsi="Castledown"/>
                          <w:color w:val="auto"/>
                          <w:sz w:val="20"/>
                          <w:szCs w:val="20"/>
                        </w:rPr>
                        <w:t>Mr.</w:t>
                      </w:r>
                      <w:r w:rsidR="00E54BDF">
                        <w:rPr>
                          <w:rFonts w:ascii="Castledown" w:hAnsi="Castledown"/>
                          <w:color w:val="auto"/>
                          <w:sz w:val="20"/>
                          <w:szCs w:val="20"/>
                        </w:rPr>
                        <w:t xml:space="preserve"> Matt Lecuyer</w:t>
                      </w:r>
                    </w:p>
                    <w:p w:rsidR="007D60F4" w:rsidRPr="00F75B3D" w:rsidRDefault="00E54BDF" w:rsidP="00F122F0">
                      <w:pPr>
                        <w:spacing w:line="240" w:lineRule="auto"/>
                        <w:rPr>
                          <w:rFonts w:ascii="Castledown" w:hAnsi="Castledown"/>
                          <w:color w:val="auto"/>
                          <w:sz w:val="20"/>
                          <w:szCs w:val="20"/>
                        </w:rPr>
                      </w:pPr>
                      <w:r>
                        <w:rPr>
                          <w:rFonts w:ascii="Castledown" w:hAnsi="Castledown"/>
                          <w:color w:val="auto"/>
                          <w:sz w:val="20"/>
                          <w:szCs w:val="20"/>
                        </w:rPr>
                        <w:t>Headteacher</w:t>
                      </w:r>
                    </w:p>
                  </w:txbxContent>
                </v:textbox>
              </v:shape>
            </w:pict>
          </mc:Fallback>
        </mc:AlternateContent>
      </w:r>
    </w:p>
    <w:sectPr w:rsidR="00BB0FE3">
      <w:pgSz w:w="12240" w:h="15840"/>
      <w:pgMar w:top="72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10002FF" w:usb1="4000E47F" w:usb2="00000029" w:usb3="00000000" w:csb0="0000019F" w:csb1="00000000"/>
  </w:font>
  <w:font w:name="Castledown">
    <w:panose1 w:val="02000506000000020003"/>
    <w:charset w:val="00"/>
    <w:family w:val="modern"/>
    <w:notTrueType/>
    <w:pitch w:val="variable"/>
    <w:sig w:usb0="800000AF" w:usb1="5000245B" w:usb2="00000000" w:usb3="00000000" w:csb0="00000093"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725C7"/>
    <w:multiLevelType w:val="hybridMultilevel"/>
    <w:tmpl w:val="11681FE6"/>
    <w:lvl w:ilvl="0" w:tplc="AC0A98D8">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AA1D52"/>
    <w:multiLevelType w:val="hybridMultilevel"/>
    <w:tmpl w:val="28E09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8FB4452"/>
    <w:multiLevelType w:val="hybridMultilevel"/>
    <w:tmpl w:val="67628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5A1507E"/>
    <w:multiLevelType w:val="hybridMultilevel"/>
    <w:tmpl w:val="914A67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FAD"/>
    <w:rsid w:val="00007C59"/>
    <w:rsid w:val="00036D0D"/>
    <w:rsid w:val="0004313A"/>
    <w:rsid w:val="00082FF7"/>
    <w:rsid w:val="000C7854"/>
    <w:rsid w:val="000F3861"/>
    <w:rsid w:val="000F79AB"/>
    <w:rsid w:val="00100B1E"/>
    <w:rsid w:val="00121B46"/>
    <w:rsid w:val="001532A7"/>
    <w:rsid w:val="001573AE"/>
    <w:rsid w:val="00160E04"/>
    <w:rsid w:val="00162CD9"/>
    <w:rsid w:val="0018218C"/>
    <w:rsid w:val="00191F49"/>
    <w:rsid w:val="001A62F4"/>
    <w:rsid w:val="001A741D"/>
    <w:rsid w:val="001D0E89"/>
    <w:rsid w:val="0020355B"/>
    <w:rsid w:val="00216C19"/>
    <w:rsid w:val="00220D18"/>
    <w:rsid w:val="0022189E"/>
    <w:rsid w:val="0025168A"/>
    <w:rsid w:val="00254A2C"/>
    <w:rsid w:val="0025503C"/>
    <w:rsid w:val="0025552F"/>
    <w:rsid w:val="00296120"/>
    <w:rsid w:val="002A02F4"/>
    <w:rsid w:val="002A0CAB"/>
    <w:rsid w:val="002A5C2F"/>
    <w:rsid w:val="002B079C"/>
    <w:rsid w:val="002B2CDB"/>
    <w:rsid w:val="002D5217"/>
    <w:rsid w:val="002D65DD"/>
    <w:rsid w:val="002D6C00"/>
    <w:rsid w:val="002E43F1"/>
    <w:rsid w:val="002E7AD4"/>
    <w:rsid w:val="0031153A"/>
    <w:rsid w:val="00322ACD"/>
    <w:rsid w:val="0033094B"/>
    <w:rsid w:val="00365FCF"/>
    <w:rsid w:val="00366180"/>
    <w:rsid w:val="00372F1C"/>
    <w:rsid w:val="003752DF"/>
    <w:rsid w:val="003801EA"/>
    <w:rsid w:val="003F1E3D"/>
    <w:rsid w:val="00405A4D"/>
    <w:rsid w:val="00435811"/>
    <w:rsid w:val="00452084"/>
    <w:rsid w:val="00452706"/>
    <w:rsid w:val="00456183"/>
    <w:rsid w:val="0046118F"/>
    <w:rsid w:val="0046200C"/>
    <w:rsid w:val="00484786"/>
    <w:rsid w:val="004943C6"/>
    <w:rsid w:val="004A4A07"/>
    <w:rsid w:val="004B03FD"/>
    <w:rsid w:val="004B2156"/>
    <w:rsid w:val="004B7036"/>
    <w:rsid w:val="004D3915"/>
    <w:rsid w:val="004D4DF3"/>
    <w:rsid w:val="004F585A"/>
    <w:rsid w:val="004F6CB5"/>
    <w:rsid w:val="00530C63"/>
    <w:rsid w:val="00550C98"/>
    <w:rsid w:val="005529C4"/>
    <w:rsid w:val="00572306"/>
    <w:rsid w:val="005C417A"/>
    <w:rsid w:val="005D3698"/>
    <w:rsid w:val="005E69A4"/>
    <w:rsid w:val="00620454"/>
    <w:rsid w:val="00640101"/>
    <w:rsid w:val="00642C55"/>
    <w:rsid w:val="00652F57"/>
    <w:rsid w:val="006774E8"/>
    <w:rsid w:val="006848C6"/>
    <w:rsid w:val="006A27ED"/>
    <w:rsid w:val="006C09CC"/>
    <w:rsid w:val="006D6CDD"/>
    <w:rsid w:val="006F0EDC"/>
    <w:rsid w:val="0073427E"/>
    <w:rsid w:val="00744757"/>
    <w:rsid w:val="00764D89"/>
    <w:rsid w:val="00780A16"/>
    <w:rsid w:val="00781B20"/>
    <w:rsid w:val="007A0BBC"/>
    <w:rsid w:val="007A77AB"/>
    <w:rsid w:val="007D60F4"/>
    <w:rsid w:val="007F1082"/>
    <w:rsid w:val="007F5273"/>
    <w:rsid w:val="007F5685"/>
    <w:rsid w:val="00823365"/>
    <w:rsid w:val="008334C7"/>
    <w:rsid w:val="00835DA4"/>
    <w:rsid w:val="008861E8"/>
    <w:rsid w:val="00890EAB"/>
    <w:rsid w:val="008B1107"/>
    <w:rsid w:val="008D52B2"/>
    <w:rsid w:val="008D7B76"/>
    <w:rsid w:val="008E55C7"/>
    <w:rsid w:val="008E792B"/>
    <w:rsid w:val="008F4AA5"/>
    <w:rsid w:val="0092591E"/>
    <w:rsid w:val="0092595C"/>
    <w:rsid w:val="00932B3A"/>
    <w:rsid w:val="00953813"/>
    <w:rsid w:val="0099188E"/>
    <w:rsid w:val="00996473"/>
    <w:rsid w:val="00996A98"/>
    <w:rsid w:val="009C1660"/>
    <w:rsid w:val="009D3FA9"/>
    <w:rsid w:val="00A112B7"/>
    <w:rsid w:val="00A20F22"/>
    <w:rsid w:val="00A272E3"/>
    <w:rsid w:val="00A3413F"/>
    <w:rsid w:val="00A474CA"/>
    <w:rsid w:val="00A731F8"/>
    <w:rsid w:val="00A74166"/>
    <w:rsid w:val="00A874A4"/>
    <w:rsid w:val="00A87D89"/>
    <w:rsid w:val="00A95402"/>
    <w:rsid w:val="00AA40F7"/>
    <w:rsid w:val="00AE25E9"/>
    <w:rsid w:val="00AE5C77"/>
    <w:rsid w:val="00AF05F5"/>
    <w:rsid w:val="00AF075B"/>
    <w:rsid w:val="00AF68F6"/>
    <w:rsid w:val="00B006C2"/>
    <w:rsid w:val="00B22DA7"/>
    <w:rsid w:val="00B43863"/>
    <w:rsid w:val="00B46467"/>
    <w:rsid w:val="00BB0FE3"/>
    <w:rsid w:val="00BF0A30"/>
    <w:rsid w:val="00C04478"/>
    <w:rsid w:val="00C15413"/>
    <w:rsid w:val="00C37C3F"/>
    <w:rsid w:val="00C425DF"/>
    <w:rsid w:val="00C46DC8"/>
    <w:rsid w:val="00C474AC"/>
    <w:rsid w:val="00C802C6"/>
    <w:rsid w:val="00CC2E81"/>
    <w:rsid w:val="00CC7DD1"/>
    <w:rsid w:val="00D00635"/>
    <w:rsid w:val="00D561DB"/>
    <w:rsid w:val="00D81C6E"/>
    <w:rsid w:val="00D829C0"/>
    <w:rsid w:val="00DB66E0"/>
    <w:rsid w:val="00E26271"/>
    <w:rsid w:val="00E5286A"/>
    <w:rsid w:val="00E54BDF"/>
    <w:rsid w:val="00E65822"/>
    <w:rsid w:val="00E90A21"/>
    <w:rsid w:val="00E92E0B"/>
    <w:rsid w:val="00ED162A"/>
    <w:rsid w:val="00F0152B"/>
    <w:rsid w:val="00F122F0"/>
    <w:rsid w:val="00F30A82"/>
    <w:rsid w:val="00F33919"/>
    <w:rsid w:val="00F528CD"/>
    <w:rsid w:val="00F75B3D"/>
    <w:rsid w:val="00F7605F"/>
    <w:rsid w:val="00F85C4C"/>
    <w:rsid w:val="00FB2084"/>
    <w:rsid w:val="00FB5F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A027F149-3AAF-4E48-B4BC-8E62AC2B2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333333"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80" w:after="120" w:line="240" w:lineRule="auto"/>
      <w:contextualSpacing/>
      <w:outlineLvl w:val="0"/>
    </w:pPr>
    <w:rPr>
      <w:b/>
      <w:bCs/>
      <w:sz w:val="28"/>
      <w:szCs w:val="28"/>
    </w:rPr>
  </w:style>
  <w:style w:type="paragraph" w:styleId="Heading2">
    <w:name w:val="heading 2"/>
    <w:basedOn w:val="Normal"/>
    <w:next w:val="Line"/>
    <w:link w:val="Heading2Char"/>
    <w:uiPriority w:val="9"/>
    <w:unhideWhenUsed/>
    <w:qFormat/>
    <w:pPr>
      <w:keepNext/>
      <w:keepLines/>
      <w:spacing w:after="0" w:line="264" w:lineRule="auto"/>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next w:val="Normal"/>
    <w:link w:val="Heading3Char"/>
    <w:uiPriority w:val="9"/>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99"/>
    <w:semiHidden/>
    <w:unhideWhenUsed/>
    <w:qFormat/>
    <w:pPr>
      <w:keepNext/>
      <w:keepLines/>
      <w:spacing w:before="40" w:after="0"/>
      <w:outlineLvl w:val="3"/>
    </w:pPr>
    <w:rPr>
      <w:rFonts w:asciiTheme="majorHAnsi" w:eastAsiaTheme="majorEastAsia" w:hAnsiTheme="majorHAnsi" w:cstheme="majorBidi"/>
      <w:color w:val="E03177"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pPr>
      <w:numPr>
        <w:ilvl w:val="1"/>
      </w:numPr>
      <w:spacing w:before="480"/>
    </w:pPr>
    <w:rPr>
      <w:color w:val="E03177" w:themeColor="accent1"/>
    </w:rPr>
  </w:style>
  <w:style w:type="character" w:customStyle="1" w:styleId="SubtitleChar">
    <w:name w:val="Subtitle Char"/>
    <w:basedOn w:val="DefaultParagraphFont"/>
    <w:link w:val="Subtitle"/>
    <w:uiPriority w:val="2"/>
    <w:rPr>
      <w:rFonts w:asciiTheme="majorHAnsi" w:eastAsiaTheme="majorEastAsia" w:hAnsiTheme="majorHAnsi" w:cstheme="majorBidi"/>
      <w:caps/>
      <w:color w:val="E03177" w:themeColor="accent1"/>
      <w:kern w:val="28"/>
      <w:sz w:val="80"/>
      <w:szCs w:val="80"/>
    </w:rPr>
  </w:style>
  <w:style w:type="paragraph" w:styleId="Title">
    <w:name w:val="Title"/>
    <w:basedOn w:val="Normal"/>
    <w:next w:val="Normal"/>
    <w:link w:val="TitleChar"/>
    <w:uiPriority w:val="1"/>
    <w:qFormat/>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9"/>
    <w:rPr>
      <w:b/>
      <w:bCs/>
      <w:sz w:val="28"/>
      <w:szCs w:val="28"/>
    </w:rPr>
  </w:style>
  <w:style w:type="character" w:styleId="PlaceholderText">
    <w:name w:val="Placeholder Text"/>
    <w:basedOn w:val="DefaultParagraphFont"/>
    <w:uiPriority w:val="99"/>
    <w:semiHidden/>
    <w:rPr>
      <w:color w:val="808080"/>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9"/>
    <w:rPr>
      <w:rFonts w:asciiTheme="majorHAnsi" w:eastAsiaTheme="majorEastAsia" w:hAnsiTheme="majorHAnsi" w:cstheme="majorBidi"/>
      <w:color w:val="FFFFFF" w:themeColor="background1"/>
      <w:sz w:val="28"/>
      <w:szCs w:val="28"/>
    </w:rPr>
  </w:style>
  <w:style w:type="paragraph" w:customStyle="1" w:styleId="Line">
    <w:name w:val="Line"/>
    <w:basedOn w:val="Normal"/>
    <w:next w:val="Heading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FFFFFF" w:themeColor="background1"/>
    </w:rPr>
  </w:style>
  <w:style w:type="paragraph" w:customStyle="1" w:styleId="ContactInfo">
    <w:name w:val="Contact Info"/>
    <w:basedOn w:val="Normal"/>
    <w:uiPriority w:val="5"/>
    <w:qFormat/>
    <w:pPr>
      <w:spacing w:after="280" w:line="240" w:lineRule="auto"/>
      <w:jc w:val="center"/>
    </w:pPr>
    <w:rPr>
      <w:color w:val="FFFFFF" w:themeColor="background1"/>
    </w:rPr>
  </w:style>
  <w:style w:type="paragraph" w:styleId="Date">
    <w:name w:val="Date"/>
    <w:basedOn w:val="Normal"/>
    <w:link w:val="DateChar"/>
    <w:uiPriority w:val="5"/>
    <w:unhideWhenUsed/>
    <w:qFormat/>
    <w:pPr>
      <w:spacing w:after="0"/>
      <w:jc w:val="center"/>
    </w:pPr>
    <w:rPr>
      <w:color w:val="FFFFFF" w:themeColor="background1"/>
    </w:rPr>
  </w:style>
  <w:style w:type="character" w:customStyle="1" w:styleId="DateChar">
    <w:name w:val="Date Char"/>
    <w:basedOn w:val="DefaultParagraphFont"/>
    <w:link w:val="Date"/>
    <w:uiPriority w:val="5"/>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4Char">
    <w:name w:val="Heading 4 Char"/>
    <w:basedOn w:val="DefaultParagraphFont"/>
    <w:link w:val="Heading4"/>
    <w:uiPriority w:val="99"/>
    <w:semiHidden/>
    <w:rPr>
      <w:rFonts w:asciiTheme="majorHAnsi" w:eastAsiaTheme="majorEastAsia" w:hAnsiTheme="majorHAnsi" w:cstheme="majorBidi"/>
      <w:color w:val="E03177" w:themeColor="accent1"/>
    </w:rPr>
  </w:style>
  <w:style w:type="character" w:styleId="Hyperlink">
    <w:name w:val="Hyperlink"/>
    <w:basedOn w:val="DefaultParagraphFont"/>
    <w:uiPriority w:val="99"/>
    <w:unhideWhenUsed/>
    <w:rsid w:val="008E55C7"/>
    <w:rPr>
      <w:color w:val="24A5CD" w:themeColor="hyperlink"/>
      <w:u w:val="single"/>
    </w:rPr>
  </w:style>
  <w:style w:type="paragraph" w:styleId="NormalWeb">
    <w:name w:val="Normal (Web)"/>
    <w:basedOn w:val="Normal"/>
    <w:uiPriority w:val="99"/>
    <w:unhideWhenUsed/>
    <w:rsid w:val="00AE25E9"/>
    <w:pPr>
      <w:spacing w:before="100" w:beforeAutospacing="1" w:after="100" w:afterAutospacing="1" w:line="240" w:lineRule="auto"/>
    </w:pPr>
    <w:rPr>
      <w:rFonts w:ascii="Times New Roman" w:eastAsia="Times New Roman" w:hAnsi="Times New Roman" w:cs="Times New Roman"/>
      <w:color w:val="auto"/>
      <w:lang w:val="en-GB" w:eastAsia="en-GB"/>
    </w:rPr>
  </w:style>
  <w:style w:type="character" w:styleId="Strong">
    <w:name w:val="Strong"/>
    <w:basedOn w:val="DefaultParagraphFont"/>
    <w:uiPriority w:val="22"/>
    <w:qFormat/>
    <w:rsid w:val="00AE25E9"/>
    <w:rPr>
      <w:b/>
      <w:bCs/>
    </w:rPr>
  </w:style>
  <w:style w:type="character" w:styleId="FollowedHyperlink">
    <w:name w:val="FollowedHyperlink"/>
    <w:basedOn w:val="DefaultParagraphFont"/>
    <w:uiPriority w:val="99"/>
    <w:semiHidden/>
    <w:unhideWhenUsed/>
    <w:rsid w:val="000C7854"/>
    <w:rPr>
      <w:color w:val="7458AB" w:themeColor="followedHyperlink"/>
      <w:u w:val="single"/>
    </w:rPr>
  </w:style>
  <w:style w:type="character" w:customStyle="1" w:styleId="apple-converted-space">
    <w:name w:val="apple-converted-space"/>
    <w:basedOn w:val="DefaultParagraphFont"/>
    <w:rsid w:val="000C7854"/>
  </w:style>
  <w:style w:type="character" w:styleId="Emphasis">
    <w:name w:val="Emphasis"/>
    <w:basedOn w:val="DefaultParagraphFont"/>
    <w:uiPriority w:val="20"/>
    <w:qFormat/>
    <w:rsid w:val="000C7854"/>
    <w:rPr>
      <w:i/>
      <w:iCs/>
    </w:rPr>
  </w:style>
  <w:style w:type="paragraph" w:styleId="ListParagraph">
    <w:name w:val="List Paragraph"/>
    <w:basedOn w:val="Normal"/>
    <w:uiPriority w:val="34"/>
    <w:unhideWhenUsed/>
    <w:qFormat/>
    <w:rsid w:val="00365FCF"/>
    <w:pPr>
      <w:ind w:left="720"/>
      <w:contextualSpacing/>
    </w:pPr>
  </w:style>
  <w:style w:type="character" w:customStyle="1" w:styleId="category">
    <w:name w:val="category"/>
    <w:basedOn w:val="DefaultParagraphFont"/>
    <w:rsid w:val="00082FF7"/>
  </w:style>
  <w:style w:type="paragraph" w:customStyle="1" w:styleId="heading-6">
    <w:name w:val="heading-6"/>
    <w:basedOn w:val="Normal"/>
    <w:rsid w:val="00082FF7"/>
    <w:pPr>
      <w:spacing w:before="100" w:beforeAutospacing="1" w:after="100" w:afterAutospacing="1" w:line="240" w:lineRule="auto"/>
    </w:pPr>
    <w:rPr>
      <w:rFonts w:ascii="Times New Roman" w:eastAsia="Times New Roman" w:hAnsi="Times New Roman" w:cs="Times New Roman"/>
      <w:color w:val="auto"/>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597366">
      <w:bodyDiv w:val="1"/>
      <w:marLeft w:val="0"/>
      <w:marRight w:val="0"/>
      <w:marTop w:val="0"/>
      <w:marBottom w:val="0"/>
      <w:divBdr>
        <w:top w:val="none" w:sz="0" w:space="0" w:color="auto"/>
        <w:left w:val="none" w:sz="0" w:space="0" w:color="auto"/>
        <w:bottom w:val="none" w:sz="0" w:space="0" w:color="auto"/>
        <w:right w:val="none" w:sz="0" w:space="0" w:color="auto"/>
      </w:divBdr>
    </w:div>
    <w:div w:id="411854218">
      <w:bodyDiv w:val="1"/>
      <w:marLeft w:val="0"/>
      <w:marRight w:val="0"/>
      <w:marTop w:val="0"/>
      <w:marBottom w:val="0"/>
      <w:divBdr>
        <w:top w:val="none" w:sz="0" w:space="0" w:color="auto"/>
        <w:left w:val="none" w:sz="0" w:space="0" w:color="auto"/>
        <w:bottom w:val="none" w:sz="0" w:space="0" w:color="auto"/>
        <w:right w:val="none" w:sz="0" w:space="0" w:color="auto"/>
      </w:divBdr>
    </w:div>
    <w:div w:id="593972592">
      <w:bodyDiv w:val="1"/>
      <w:marLeft w:val="0"/>
      <w:marRight w:val="0"/>
      <w:marTop w:val="0"/>
      <w:marBottom w:val="0"/>
      <w:divBdr>
        <w:top w:val="none" w:sz="0" w:space="0" w:color="auto"/>
        <w:left w:val="none" w:sz="0" w:space="0" w:color="auto"/>
        <w:bottom w:val="none" w:sz="0" w:space="0" w:color="auto"/>
        <w:right w:val="none" w:sz="0" w:space="0" w:color="auto"/>
      </w:divBdr>
    </w:div>
    <w:div w:id="772171565">
      <w:bodyDiv w:val="1"/>
      <w:marLeft w:val="0"/>
      <w:marRight w:val="0"/>
      <w:marTop w:val="0"/>
      <w:marBottom w:val="0"/>
      <w:divBdr>
        <w:top w:val="none" w:sz="0" w:space="0" w:color="auto"/>
        <w:left w:val="none" w:sz="0" w:space="0" w:color="auto"/>
        <w:bottom w:val="none" w:sz="0" w:space="0" w:color="auto"/>
        <w:right w:val="none" w:sz="0" w:space="0" w:color="auto"/>
      </w:divBdr>
    </w:div>
    <w:div w:id="1182553837">
      <w:bodyDiv w:val="1"/>
      <w:marLeft w:val="0"/>
      <w:marRight w:val="0"/>
      <w:marTop w:val="0"/>
      <w:marBottom w:val="0"/>
      <w:divBdr>
        <w:top w:val="none" w:sz="0" w:space="0" w:color="auto"/>
        <w:left w:val="none" w:sz="0" w:space="0" w:color="auto"/>
        <w:bottom w:val="none" w:sz="0" w:space="0" w:color="auto"/>
        <w:right w:val="none" w:sz="0" w:space="0" w:color="auto"/>
      </w:divBdr>
      <w:divsChild>
        <w:div w:id="383255224">
          <w:marLeft w:val="0"/>
          <w:marRight w:val="0"/>
          <w:marTop w:val="0"/>
          <w:marBottom w:val="0"/>
          <w:divBdr>
            <w:top w:val="single" w:sz="6" w:space="8" w:color="E9EFF3"/>
            <w:left w:val="none" w:sz="0" w:space="0" w:color="auto"/>
            <w:bottom w:val="single" w:sz="6" w:space="8" w:color="E9EFF3"/>
            <w:right w:val="single" w:sz="6" w:space="8" w:color="E9EFF3"/>
          </w:divBdr>
        </w:div>
        <w:div w:id="492137625">
          <w:marLeft w:val="0"/>
          <w:marRight w:val="0"/>
          <w:marTop w:val="0"/>
          <w:marBottom w:val="0"/>
          <w:divBdr>
            <w:top w:val="none" w:sz="0" w:space="0" w:color="auto"/>
            <w:left w:val="none" w:sz="0" w:space="0" w:color="auto"/>
            <w:bottom w:val="none" w:sz="0" w:space="0" w:color="auto"/>
            <w:right w:val="none" w:sz="0" w:space="0" w:color="auto"/>
          </w:divBdr>
          <w:divsChild>
            <w:div w:id="631789612">
              <w:marLeft w:val="0"/>
              <w:marRight w:val="0"/>
              <w:marTop w:val="0"/>
              <w:marBottom w:val="0"/>
              <w:divBdr>
                <w:top w:val="none" w:sz="0" w:space="0" w:color="auto"/>
                <w:left w:val="none" w:sz="0" w:space="0" w:color="auto"/>
                <w:bottom w:val="none" w:sz="0" w:space="0" w:color="auto"/>
                <w:right w:val="none" w:sz="0" w:space="0" w:color="auto"/>
              </w:divBdr>
              <w:divsChild>
                <w:div w:id="1545673013">
                  <w:marLeft w:val="1425"/>
                  <w:marRight w:val="0"/>
                  <w:marTop w:val="0"/>
                  <w:marBottom w:val="0"/>
                  <w:divBdr>
                    <w:top w:val="none" w:sz="0" w:space="0" w:color="auto"/>
                    <w:left w:val="none" w:sz="0" w:space="0" w:color="auto"/>
                    <w:bottom w:val="none" w:sz="0" w:space="0" w:color="auto"/>
                    <w:right w:val="none" w:sz="0" w:space="0" w:color="auto"/>
                  </w:divBdr>
                </w:div>
              </w:divsChild>
            </w:div>
            <w:div w:id="259606471">
              <w:marLeft w:val="0"/>
              <w:marRight w:val="0"/>
              <w:marTop w:val="0"/>
              <w:marBottom w:val="0"/>
              <w:divBdr>
                <w:top w:val="none" w:sz="0" w:space="0" w:color="auto"/>
                <w:left w:val="none" w:sz="0" w:space="0" w:color="auto"/>
                <w:bottom w:val="none" w:sz="0" w:space="0" w:color="auto"/>
                <w:right w:val="none" w:sz="0" w:space="0" w:color="auto"/>
              </w:divBdr>
              <w:divsChild>
                <w:div w:id="862401236">
                  <w:marLeft w:val="2850"/>
                  <w:marRight w:val="0"/>
                  <w:marTop w:val="0"/>
                  <w:marBottom w:val="0"/>
                  <w:divBdr>
                    <w:top w:val="none" w:sz="0" w:space="0" w:color="auto"/>
                    <w:left w:val="none" w:sz="0" w:space="0" w:color="auto"/>
                    <w:bottom w:val="none" w:sz="0" w:space="0" w:color="auto"/>
                    <w:right w:val="none" w:sz="0" w:space="0" w:color="auto"/>
                  </w:divBdr>
                  <w:divsChild>
                    <w:div w:id="77367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52922">
              <w:marLeft w:val="0"/>
              <w:marRight w:val="0"/>
              <w:marTop w:val="0"/>
              <w:marBottom w:val="0"/>
              <w:divBdr>
                <w:top w:val="none" w:sz="0" w:space="0" w:color="auto"/>
                <w:left w:val="none" w:sz="0" w:space="0" w:color="auto"/>
                <w:bottom w:val="none" w:sz="0" w:space="0" w:color="auto"/>
                <w:right w:val="none" w:sz="0" w:space="0" w:color="auto"/>
              </w:divBdr>
              <w:divsChild>
                <w:div w:id="714232634">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635273">
      <w:bodyDiv w:val="1"/>
      <w:marLeft w:val="0"/>
      <w:marRight w:val="0"/>
      <w:marTop w:val="0"/>
      <w:marBottom w:val="0"/>
      <w:divBdr>
        <w:top w:val="none" w:sz="0" w:space="0" w:color="auto"/>
        <w:left w:val="none" w:sz="0" w:space="0" w:color="auto"/>
        <w:bottom w:val="none" w:sz="0" w:space="0" w:color="auto"/>
        <w:right w:val="none" w:sz="0" w:space="0" w:color="auto"/>
      </w:divBdr>
    </w:div>
    <w:div w:id="1443453655">
      <w:bodyDiv w:val="1"/>
      <w:marLeft w:val="0"/>
      <w:marRight w:val="0"/>
      <w:marTop w:val="0"/>
      <w:marBottom w:val="0"/>
      <w:divBdr>
        <w:top w:val="none" w:sz="0" w:space="0" w:color="auto"/>
        <w:left w:val="none" w:sz="0" w:space="0" w:color="auto"/>
        <w:bottom w:val="none" w:sz="0" w:space="0" w:color="auto"/>
        <w:right w:val="none" w:sz="0" w:space="0" w:color="auto"/>
      </w:divBdr>
    </w:div>
    <w:div w:id="1867524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www.nationaltrust.org.uk/50-things-to-do" TargetMode="External"/><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https://www.nationaltrust.org.uk/50-things-to-do"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ad\AppData\Roaming\Microsoft\Templates\Seasonal%20event%20flyer.dotx" TargetMode="External"/></Relationship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1424E78C-8A49-4037-80E8-15290F9155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Seasonal event flyer</Template>
  <TotalTime>99</TotalTime>
  <Pages>1</Pages>
  <Words>106</Words>
  <Characters>607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dc:creator>
  <cp:keywords/>
  <dc:description/>
  <cp:lastModifiedBy>Shelley Cootes</cp:lastModifiedBy>
  <cp:revision>10</cp:revision>
  <cp:lastPrinted>2016-10-21T09:43:00Z</cp:lastPrinted>
  <dcterms:created xsi:type="dcterms:W3CDTF">2016-10-20T13:47:00Z</dcterms:created>
  <dcterms:modified xsi:type="dcterms:W3CDTF">2016-10-21T10:05:00Z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ies>
</file>